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NewsletterTable"/>
        <w:tblW w:w="3011" w:type="pct"/>
        <w:tblLook w:val="0660" w:firstRow="1" w:lastRow="1" w:firstColumn="0" w:lastColumn="0" w:noHBand="1" w:noVBand="1"/>
        <w:tblDescription w:val="Title"/>
      </w:tblPr>
      <w:tblGrid>
        <w:gridCol w:w="6504"/>
      </w:tblGrid>
      <w:tr w:rsidR="005D5BF5" w:rsidTr="005878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"/>
        </w:trPr>
        <w:tc>
          <w:tcPr>
            <w:tcW w:w="5000" w:type="pct"/>
          </w:tcPr>
          <w:p w:rsidR="005D5BF5" w:rsidRDefault="005D5BF5">
            <w:pPr>
              <w:pStyle w:val="TableSpace"/>
            </w:pPr>
          </w:p>
        </w:tc>
      </w:tr>
      <w:tr w:rsidR="005D5BF5" w:rsidTr="00587820">
        <w:trPr>
          <w:trHeight w:val="725"/>
        </w:trPr>
        <w:tc>
          <w:tcPr>
            <w:tcW w:w="5000" w:type="pct"/>
          </w:tcPr>
          <w:p w:rsidR="005D5BF5" w:rsidRDefault="00F21C80">
            <w:pPr>
              <w:pStyle w:val="Title"/>
            </w:pPr>
            <w:r>
              <w:rPr>
                <w:color w:val="000000" w:themeColor="text1"/>
              </w:rPr>
              <w:t>Dec</w:t>
            </w:r>
            <w:r w:rsidR="00D01857">
              <w:rPr>
                <w:color w:val="000000" w:themeColor="text1"/>
              </w:rPr>
              <w:t>em</w:t>
            </w:r>
            <w:r w:rsidR="00870041" w:rsidRPr="00870041">
              <w:rPr>
                <w:color w:val="000000" w:themeColor="text1"/>
              </w:rPr>
              <w:t>ber 2016</w:t>
            </w:r>
          </w:p>
        </w:tc>
      </w:tr>
      <w:tr w:rsidR="005D5BF5" w:rsidTr="0058782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78"/>
        </w:trPr>
        <w:tc>
          <w:tcPr>
            <w:tcW w:w="5000" w:type="pct"/>
          </w:tcPr>
          <w:p w:rsidR="005D5BF5" w:rsidRDefault="005D5BF5">
            <w:pPr>
              <w:pStyle w:val="TableSpace"/>
            </w:pPr>
          </w:p>
        </w:tc>
      </w:tr>
    </w:tbl>
    <w:p w:rsidR="005D5BF5" w:rsidRPr="00587820" w:rsidRDefault="003A2DFC" w:rsidP="00587820">
      <w:pPr>
        <w:pStyle w:val="Organization"/>
        <w:jc w:val="center"/>
        <w:rPr>
          <w:color w:val="000000" w:themeColor="text1"/>
          <w:sz w:val="56"/>
          <w:szCs w:val="56"/>
        </w:rPr>
      </w:pPr>
      <w:r w:rsidRPr="00587820">
        <w:rPr>
          <w:noProof/>
          <w:sz w:val="56"/>
          <w:szCs w:val="56"/>
          <w:lang w:val="en-AU" w:eastAsia="en-AU"/>
        </w:rPr>
        <w:drawing>
          <wp:anchor distT="0" distB="0" distL="114300" distR="114300" simplePos="0" relativeHeight="251669504" behindDoc="1" locked="0" layoutInCell="1" allowOverlap="1" wp14:anchorId="60143697" wp14:editId="027F37B8">
            <wp:simplePos x="0" y="0"/>
            <wp:positionH relativeFrom="column">
              <wp:posOffset>4448175</wp:posOffset>
            </wp:positionH>
            <wp:positionV relativeFrom="page">
              <wp:posOffset>304800</wp:posOffset>
            </wp:positionV>
            <wp:extent cx="2475865" cy="20789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WNUNDER Logo Rezdy documents ne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C1D" w:rsidRPr="00587820">
        <w:rPr>
          <w:noProof/>
          <w:color w:val="000000" w:themeColor="text1"/>
          <w:sz w:val="56"/>
          <w:szCs w:val="56"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0" wp14:anchorId="0110DAE8" wp14:editId="7EAAB990">
                <wp:simplePos x="0" y="0"/>
                <wp:positionH relativeFrom="margin">
                  <wp:posOffset>4257675</wp:posOffset>
                </wp:positionH>
                <wp:positionV relativeFrom="margin">
                  <wp:posOffset>285750</wp:posOffset>
                </wp:positionV>
                <wp:extent cx="3282950" cy="7162800"/>
                <wp:effectExtent l="0" t="0" r="0" b="0"/>
                <wp:wrapSquare wrapText="left"/>
                <wp:docPr id="5" name="Text Box 5" descr="Newsletter sideb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716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5BF5" w:rsidRDefault="005D5BF5" w:rsidP="004338D1">
                            <w:pPr>
                              <w:pStyle w:val="Photo"/>
                              <w:ind w:left="709"/>
                            </w:pPr>
                          </w:p>
                          <w:p w:rsidR="005D5BF5" w:rsidRDefault="005D5BF5" w:rsidP="004338D1">
                            <w:pPr>
                              <w:ind w:left="709"/>
                            </w:pPr>
                          </w:p>
                          <w:p w:rsidR="001D2E7D" w:rsidRDefault="001D2E7D" w:rsidP="004338D1">
                            <w:pPr>
                              <w:ind w:left="709"/>
                            </w:pPr>
                          </w:p>
                          <w:p w:rsidR="001D2E7D" w:rsidRDefault="001D2E7D" w:rsidP="004338D1">
                            <w:pPr>
                              <w:ind w:left="709"/>
                            </w:pPr>
                          </w:p>
                          <w:p w:rsidR="001D2E7D" w:rsidRDefault="001D2E7D" w:rsidP="004338D1">
                            <w:pPr>
                              <w:ind w:left="709"/>
                            </w:pPr>
                          </w:p>
                          <w:p w:rsidR="001D2E7D" w:rsidRDefault="001D2E7D" w:rsidP="004338D1">
                            <w:pPr>
                              <w:ind w:left="709"/>
                            </w:pPr>
                          </w:p>
                          <w:p w:rsidR="001D2E7D" w:rsidRDefault="001D2E7D" w:rsidP="004338D1">
                            <w:pPr>
                              <w:ind w:left="709"/>
                            </w:pPr>
                          </w:p>
                          <w:p w:rsidR="001D2E7D" w:rsidRDefault="001D2E7D" w:rsidP="004338D1">
                            <w:pPr>
                              <w:ind w:left="709"/>
                            </w:pPr>
                          </w:p>
                          <w:p w:rsidR="001D2E7D" w:rsidRDefault="001D2E7D" w:rsidP="004338D1">
                            <w:pPr>
                              <w:ind w:left="709"/>
                            </w:pPr>
                          </w:p>
                          <w:tbl>
                            <w:tblPr>
                              <w:tblStyle w:val="NewsletterTable"/>
                              <w:tblW w:w="5359" w:type="pct"/>
                              <w:jc w:val="center"/>
                              <w:tblLook w:val="04A0" w:firstRow="1" w:lastRow="0" w:firstColumn="1" w:lastColumn="0" w:noHBand="0" w:noVBand="1"/>
                              <w:tblDescription w:val="Announcement table"/>
                            </w:tblPr>
                            <w:tblGrid>
                              <w:gridCol w:w="5468"/>
                            </w:tblGrid>
                            <w:tr w:rsidR="00587820" w:rsidTr="00762AA9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tcW w:w="4011" w:type="dxa"/>
                                  <w:tcBorders>
                                    <w:bottom w:val="nil"/>
                                  </w:tcBorders>
                                </w:tcPr>
                                <w:p w:rsidR="005D5BF5" w:rsidRDefault="005D5BF5" w:rsidP="004338D1">
                                  <w:pPr>
                                    <w:pStyle w:val="TableSpace"/>
                                    <w:ind w:left="709"/>
                                  </w:pPr>
                                </w:p>
                              </w:tc>
                            </w:tr>
                            <w:tr w:rsidR="00587820" w:rsidTr="009C72D9">
                              <w:trPr>
                                <w:trHeight w:val="8809"/>
                                <w:jc w:val="center"/>
                              </w:trPr>
                              <w:tc>
                                <w:tcPr>
                                  <w:tcW w:w="4011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</w:tcPr>
                                <w:p w:rsidR="005D5BF5" w:rsidRPr="001C16BE" w:rsidRDefault="003A2DFC" w:rsidP="004338D1">
                                  <w:pPr>
                                    <w:pStyle w:val="Heading1"/>
                                    <w:ind w:left="709" w:firstLine="426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 </w:t>
                                  </w:r>
                                  <w:r w:rsidR="00342E5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Tips and Tricks</w:t>
                                  </w:r>
                                </w:p>
                                <w:p w:rsidR="005D5BF5" w:rsidRPr="001972F1" w:rsidRDefault="005D5BF5" w:rsidP="004338D1">
                                  <w:pPr>
                                    <w:ind w:left="709" w:firstLine="426"/>
                                    <w:rPr>
                                      <w:rFonts w:ascii="Calibri" w:hAnsi="Calibri" w:cs="Arial"/>
                                    </w:rPr>
                                  </w:pPr>
                                </w:p>
                                <w:p w:rsidR="001972F1" w:rsidRDefault="0001178E" w:rsidP="0001178E">
                                  <w:pPr>
                                    <w:rPr>
                                      <w:rFonts w:ascii="Calibri" w:hAnsi="Calibri" w:cs="Arial"/>
                                    </w:rPr>
                                  </w:pPr>
                                  <w:r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  <w:t xml:space="preserve">        </w:t>
                                  </w:r>
                                  <w:r w:rsidR="001972F1" w:rsidRPr="001972F1">
                                    <w:rPr>
                                      <w:rFonts w:ascii="Calibri" w:hAnsi="Calibri" w:cs="Arial"/>
                                    </w:rPr>
                                    <w:t xml:space="preserve">Did you know: Venus Tusk fish are often </w:t>
                                  </w:r>
                                </w:p>
                                <w:p w:rsidR="0001178E" w:rsidRDefault="001972F1" w:rsidP="0001178E">
                                  <w:pPr>
                                    <w:ind w:left="-387"/>
                                    <w:jc w:val="center"/>
                                    <w:rPr>
                                      <w:rFonts w:ascii="Calibri" w:hAnsi="Calibri" w:cs="Arial"/>
                                    </w:rPr>
                                  </w:pPr>
                                  <w:r w:rsidRPr="001972F1">
                                    <w:rPr>
                                      <w:rFonts w:ascii="Calibri" w:hAnsi="Calibri" w:cs="Arial"/>
                                    </w:rPr>
                                    <w:t xml:space="preserve">referred to as “blue bone” in other parts of </w:t>
                                  </w:r>
                                </w:p>
                                <w:p w:rsidR="001972F1" w:rsidRPr="001972F1" w:rsidRDefault="0001178E" w:rsidP="0001178E">
                                  <w:pPr>
                                    <w:ind w:left="-387"/>
                                    <w:rPr>
                                      <w:rFonts w:ascii="Calibri" w:hAnsi="Calibri" w:cs="Arial"/>
                                    </w:rPr>
                                  </w:pPr>
                                  <w:r>
                                    <w:rPr>
                                      <w:rFonts w:ascii="Calibri" w:hAnsi="Calibri" w:cs="Arial"/>
                                    </w:rPr>
                                    <w:t xml:space="preserve">               </w:t>
                                  </w:r>
                                  <w:r w:rsidR="001972F1" w:rsidRPr="001972F1">
                                    <w:rPr>
                                      <w:rFonts w:ascii="Calibri" w:hAnsi="Calibri" w:cs="Arial"/>
                                    </w:rPr>
                                    <w:t>Australia</w:t>
                                  </w:r>
                                </w:p>
                                <w:p w:rsidR="001972F1" w:rsidRPr="001972F1" w:rsidRDefault="001972F1" w:rsidP="001972F1">
                                  <w:pPr>
                                    <w:jc w:val="center"/>
                                    <w:rPr>
                                      <w:rFonts w:ascii="Calibri" w:hAnsi="Calibri" w:cs="Arial"/>
                                    </w:rPr>
                                  </w:pPr>
                                </w:p>
                                <w:p w:rsidR="0001178E" w:rsidRDefault="001972F1" w:rsidP="0001178E">
                                  <w:pPr>
                                    <w:ind w:left="464"/>
                                    <w:rPr>
                                      <w:rFonts w:ascii="Calibri" w:hAnsi="Calibri" w:cs="Arial"/>
                                    </w:rPr>
                                  </w:pPr>
                                  <w:r w:rsidRPr="001972F1">
                                    <w:rPr>
                                      <w:rFonts w:ascii="Calibri" w:hAnsi="Calibri" w:cs="Arial"/>
                                    </w:rPr>
                                    <w:t xml:space="preserve">Heading out on the water? Visit </w:t>
                                  </w:r>
                                  <w:hyperlink r:id="rId10" w:history="1">
                                    <w:r w:rsidRPr="001972F1">
                                      <w:rPr>
                                        <w:rStyle w:val="Hyperlink"/>
                                        <w:rFonts w:ascii="Calibri" w:hAnsi="Calibri" w:cs="Arial"/>
                                      </w:rPr>
                                      <w:t>www.seabreeze.com.au</w:t>
                                    </w:r>
                                  </w:hyperlink>
                                  <w:r w:rsidRPr="001972F1">
                                    <w:rPr>
                                      <w:rFonts w:ascii="Calibri" w:hAnsi="Calibri" w:cs="Arial"/>
                                    </w:rPr>
                                    <w:t xml:space="preserve"> for accurate and up</w:t>
                                  </w:r>
                                </w:p>
                                <w:p w:rsidR="001972F1" w:rsidRPr="001972F1" w:rsidRDefault="0001178E" w:rsidP="0001178E">
                                  <w:pPr>
                                    <w:rPr>
                                      <w:rFonts w:ascii="Calibri" w:hAnsi="Calibri" w:cs="Arial"/>
                                    </w:rPr>
                                  </w:pPr>
                                  <w:r>
                                    <w:rPr>
                                      <w:rFonts w:ascii="Calibri" w:hAnsi="Calibri" w:cs="Arial"/>
                                    </w:rPr>
                                    <w:t xml:space="preserve">       </w:t>
                                  </w:r>
                                  <w:r w:rsidR="001972F1" w:rsidRPr="001972F1">
                                    <w:rPr>
                                      <w:rFonts w:ascii="Calibri" w:hAnsi="Calibri" w:cs="Arial"/>
                                    </w:rPr>
                                    <w:t xml:space="preserve"> to date weather reports in your area.</w:t>
                                  </w:r>
                                </w:p>
                                <w:p w:rsidR="001972F1" w:rsidRPr="001972F1" w:rsidRDefault="001972F1" w:rsidP="001972F1">
                                  <w:pPr>
                                    <w:jc w:val="center"/>
                                    <w:rPr>
                                      <w:rFonts w:ascii="Calibri" w:hAnsi="Calibri" w:cs="Arial"/>
                                    </w:rPr>
                                  </w:pPr>
                                </w:p>
                                <w:p w:rsidR="001972F1" w:rsidRDefault="001972F1" w:rsidP="0001178E">
                                  <w:pPr>
                                    <w:ind w:left="606" w:hanging="142"/>
                                    <w:rPr>
                                      <w:rFonts w:ascii="Calibri" w:hAnsi="Calibri" w:cs="Arial"/>
                                    </w:rPr>
                                  </w:pPr>
                                  <w:r w:rsidRPr="001972F1">
                                    <w:rPr>
                                      <w:rFonts w:ascii="Calibri" w:hAnsi="Calibri" w:cs="Arial"/>
                                    </w:rPr>
                                    <w:t xml:space="preserve">For all other weather conditions see </w:t>
                                  </w:r>
                                </w:p>
                                <w:p w:rsidR="001972F1" w:rsidRPr="001972F1" w:rsidRDefault="0001178E" w:rsidP="0001178E">
                                  <w:pPr>
                                    <w:rPr>
                                      <w:rFonts w:ascii="Calibri" w:hAnsi="Calibri" w:cs="Arial"/>
                                    </w:rPr>
                                  </w:pPr>
                                  <w:r>
                                    <w:t xml:space="preserve">       </w:t>
                                  </w:r>
                                  <w:hyperlink r:id="rId11" w:history="1">
                                    <w:r w:rsidR="001972F1" w:rsidRPr="001972F1">
                                      <w:rPr>
                                        <w:rStyle w:val="Hyperlink"/>
                                        <w:rFonts w:ascii="Calibri" w:hAnsi="Calibri" w:cs="Arial"/>
                                      </w:rPr>
                                      <w:t>www.bom.gov.au</w:t>
                                    </w:r>
                                  </w:hyperlink>
                                </w:p>
                                <w:p w:rsidR="00342E5B" w:rsidRPr="00BF0284" w:rsidRDefault="00342E5B" w:rsidP="004338D1">
                                  <w:pPr>
                                    <w:ind w:left="709" w:firstLine="426"/>
                                    <w:rPr>
                                      <w:rStyle w:val="Hyperlink"/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1C16BE" w:rsidRPr="00BF0284" w:rsidRDefault="001C16BE" w:rsidP="004338D1">
                                  <w:pPr>
                                    <w:ind w:left="709" w:firstLine="426"/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4338D1" w:rsidRDefault="001C16BE" w:rsidP="0001178E">
                                  <w:pPr>
                                    <w:ind w:left="464"/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</w:pPr>
                                  <w:r w:rsidRPr="00BF0284"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  <w:t>Do you have tip or trick</w:t>
                                  </w:r>
                                  <w:r w:rsidR="00121723" w:rsidRPr="00BF0284"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3B2C88"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  <w:t>or a useful web</w:t>
                                  </w:r>
                                  <w:r w:rsidR="005C6250"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3B2C88"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  <w:t>site</w:t>
                                  </w:r>
                                </w:p>
                                <w:p w:rsidR="004338D1" w:rsidRDefault="004338D1" w:rsidP="0001178E">
                                  <w:pPr>
                                    <w:ind w:left="464" w:hanging="1372"/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  <w:t xml:space="preserve">                           </w:t>
                                  </w:r>
                                  <w:r w:rsidR="00121723" w:rsidRPr="00BF0284"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  <w:t>you would like us to post</w:t>
                                  </w:r>
                                  <w:r w:rsidR="001C16BE" w:rsidRPr="00BF0284"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  <w:t xml:space="preserve">? </w:t>
                                  </w:r>
                                  <w:r w:rsidR="001D2E7D" w:rsidRPr="00BF0284"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  <w:t>Email</w:t>
                                  </w:r>
                                  <w:r w:rsidR="001C16BE" w:rsidRPr="00BF0284"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  <w:t xml:space="preserve"> us at</w:t>
                                  </w:r>
                                  <w:r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  <w:t xml:space="preserve">: </w:t>
                                  </w:r>
                                  <w:hyperlink r:id="rId12" w:history="1">
                                    <w:r w:rsidRPr="0001093C">
                                      <w:rPr>
                                        <w:rStyle w:val="Hyperlink"/>
                                        <w:rFonts w:ascii="Calibri" w:hAnsi="Calibri" w:cs="Arial"/>
                                        <w:sz w:val="22"/>
                                        <w:szCs w:val="22"/>
                                      </w:rPr>
                                      <w:t>admin@fishingdownunder.com.au</w:t>
                                    </w:r>
                                  </w:hyperlink>
                                  <w:r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1C16BE" w:rsidRPr="00BF0284"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  <w:t>and we</w:t>
                                  </w:r>
                                </w:p>
                                <w:p w:rsidR="001C16BE" w:rsidRPr="00BF0284" w:rsidRDefault="004338D1" w:rsidP="0001178E">
                                  <w:pPr>
                                    <w:ind w:left="464" w:hanging="1372"/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  <w:t xml:space="preserve">                        </w:t>
                                  </w:r>
                                  <w:r w:rsidR="001C16BE" w:rsidRPr="00BF0284"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 w:rsidR="001C16BE" w:rsidRPr="00BF0284"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  <w:t xml:space="preserve">will </w:t>
                                  </w:r>
                                  <w:r w:rsidR="00121723" w:rsidRPr="00BF0284"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  <w:t>include</w:t>
                                  </w:r>
                                  <w:r w:rsidR="001C16BE" w:rsidRPr="00BF0284"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  <w:t xml:space="preserve"> it in the next newsletter.</w:t>
                                  </w:r>
                                </w:p>
                                <w:p w:rsidR="001C16BE" w:rsidRDefault="001C16BE" w:rsidP="004338D1">
                                  <w:pPr>
                                    <w:ind w:left="709" w:firstLine="426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1C16BE" w:rsidRPr="00587820" w:rsidRDefault="001C16BE" w:rsidP="004338D1">
                                  <w:pPr>
                                    <w:ind w:left="709"/>
                                    <w:rPr>
                                      <w:rFonts w:ascii="Calibri" w:hAnsi="Calibri" w:cs="Arial"/>
                                    </w:rPr>
                                  </w:pPr>
                                </w:p>
                                <w:p w:rsidR="005C6250" w:rsidRDefault="00587820" w:rsidP="0001178E">
                                  <w:pPr>
                                    <w:ind w:left="464"/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</w:pPr>
                                  <w:r w:rsidRPr="00587820"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  <w:t>If you would like to receive an email version of</w:t>
                                  </w:r>
                                  <w:r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 w:rsidRPr="00587820"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:rsidR="005C6250" w:rsidRDefault="00587820" w:rsidP="0001178E">
                                  <w:pPr>
                                    <w:ind w:left="464"/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</w:pPr>
                                  <w:r w:rsidRPr="00587820"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  <w:t xml:space="preserve">this </w:t>
                                  </w:r>
                                  <w:r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  <w:t xml:space="preserve">this </w:t>
                                  </w:r>
                                  <w:r w:rsidRPr="00587820"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  <w:t>newsletter</w:t>
                                  </w:r>
                                  <w:r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  <w:t xml:space="preserve"> (so all the links work) email </w:t>
                                  </w:r>
                                </w:p>
                                <w:p w:rsidR="00587820" w:rsidRDefault="00587820" w:rsidP="0001178E">
                                  <w:pPr>
                                    <w:ind w:left="464"/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  <w:t xml:space="preserve">us at: </w:t>
                                  </w:r>
                                  <w:hyperlink r:id="rId13" w:history="1">
                                    <w:r w:rsidRPr="0001093C">
                                      <w:rPr>
                                        <w:rStyle w:val="Hyperlink"/>
                                        <w:rFonts w:ascii="Calibri" w:hAnsi="Calibri" w:cs="Arial"/>
                                        <w:sz w:val="22"/>
                                        <w:szCs w:val="22"/>
                                      </w:rPr>
                                      <w:t>admin@fishingdownunder.com.au</w:t>
                                    </w:r>
                                  </w:hyperlink>
                                  <w:r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  <w:t xml:space="preserve"> to join </w:t>
                                  </w:r>
                                </w:p>
                                <w:p w:rsidR="00587820" w:rsidRPr="00587820" w:rsidRDefault="00587820" w:rsidP="0001178E">
                                  <w:pPr>
                                    <w:ind w:left="464"/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  <w:t>the mailing list.</w:t>
                                  </w:r>
                                </w:p>
                                <w:p w:rsidR="00203C91" w:rsidRDefault="00203C91" w:rsidP="004338D1">
                                  <w:pPr>
                                    <w:ind w:left="709"/>
                                  </w:pPr>
                                </w:p>
                              </w:tc>
                            </w:tr>
                            <w:tr w:rsidR="00587820" w:rsidTr="00762AA9">
                              <w:trPr>
                                <w:trHeight w:val="5760"/>
                                <w:jc w:val="center"/>
                              </w:trPr>
                              <w:tc>
                                <w:tcPr>
                                  <w:tcW w:w="40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C16BE" w:rsidRPr="00203C91" w:rsidRDefault="001C16BE" w:rsidP="004338D1">
                                  <w:pPr>
                                    <w:pStyle w:val="Heading1"/>
                                    <w:ind w:left="709"/>
                                    <w:rPr>
                                      <w:rFonts w:ascii="Arial" w:hAnsi="Arial" w:cs="Arial"/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587820" w:rsidTr="00762AA9">
                              <w:trPr>
                                <w:trHeight w:val="5760"/>
                                <w:jc w:val="center"/>
                              </w:trPr>
                              <w:tc>
                                <w:tcPr>
                                  <w:tcW w:w="401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D2E7D" w:rsidRPr="00203C91" w:rsidRDefault="001D2E7D" w:rsidP="004338D1">
                                  <w:pPr>
                                    <w:pStyle w:val="Heading1"/>
                                    <w:ind w:left="709"/>
                                    <w:rPr>
                                      <w:rFonts w:ascii="Arial" w:hAnsi="Arial" w:cs="Arial"/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 w:val="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5D5BF5" w:rsidRDefault="004338D1" w:rsidP="004338D1">
                            <w:pPr>
                              <w:pStyle w:val="NoSpacing"/>
                              <w:ind w:left="709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10DAE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alt="Newsletter sidebar 1" style="position:absolute;left:0;text-align:left;margin-left:335.25pt;margin-top:22.5pt;width:258.5pt;height:564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" o:allowoverlap="f" filled="f" stroked="f" strokeweight=".5pt">
                <v:textbox inset="1.44pt,0,1.44pt,0">
                  <w:txbxContent>
                    <w:p w:rsidR="005D5BF5" w:rsidRDefault="005D5BF5" w:rsidP="004338D1">
                      <w:pPr>
                        <w:pStyle w:val="Photo"/>
                        <w:ind w:left="709"/>
                      </w:pPr>
                    </w:p>
                    <w:p w:rsidR="005D5BF5" w:rsidRDefault="005D5BF5" w:rsidP="004338D1">
                      <w:pPr>
                        <w:ind w:left="709"/>
                      </w:pPr>
                    </w:p>
                    <w:p w:rsidR="001D2E7D" w:rsidRDefault="001D2E7D" w:rsidP="004338D1">
                      <w:pPr>
                        <w:ind w:left="709"/>
                      </w:pPr>
                    </w:p>
                    <w:p w:rsidR="001D2E7D" w:rsidRDefault="001D2E7D" w:rsidP="004338D1">
                      <w:pPr>
                        <w:ind w:left="709"/>
                      </w:pPr>
                    </w:p>
                    <w:p w:rsidR="001D2E7D" w:rsidRDefault="001D2E7D" w:rsidP="004338D1">
                      <w:pPr>
                        <w:ind w:left="709"/>
                      </w:pPr>
                    </w:p>
                    <w:p w:rsidR="001D2E7D" w:rsidRDefault="001D2E7D" w:rsidP="004338D1">
                      <w:pPr>
                        <w:ind w:left="709"/>
                      </w:pPr>
                    </w:p>
                    <w:p w:rsidR="001D2E7D" w:rsidRDefault="001D2E7D" w:rsidP="004338D1">
                      <w:pPr>
                        <w:ind w:left="709"/>
                      </w:pPr>
                    </w:p>
                    <w:p w:rsidR="001D2E7D" w:rsidRDefault="001D2E7D" w:rsidP="004338D1">
                      <w:pPr>
                        <w:ind w:left="709"/>
                      </w:pPr>
                    </w:p>
                    <w:p w:rsidR="001D2E7D" w:rsidRDefault="001D2E7D" w:rsidP="004338D1">
                      <w:pPr>
                        <w:ind w:left="709"/>
                      </w:pPr>
                    </w:p>
                    <w:tbl>
                      <w:tblPr>
                        <w:tblStyle w:val="NewsletterTable"/>
                        <w:tblW w:w="5359" w:type="pct"/>
                        <w:jc w:val="center"/>
                        <w:tblLook w:val="04A0" w:firstRow="1" w:lastRow="0" w:firstColumn="1" w:lastColumn="0" w:noHBand="0" w:noVBand="1"/>
                        <w:tblDescription w:val="Announcement table"/>
                      </w:tblPr>
                      <w:tblGrid>
                        <w:gridCol w:w="5468"/>
                      </w:tblGrid>
                      <w:tr w:rsidR="00587820" w:rsidTr="00762AA9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tcW w:w="4011" w:type="dxa"/>
                            <w:tcBorders>
                              <w:bottom w:val="nil"/>
                            </w:tcBorders>
                          </w:tcPr>
                          <w:p w:rsidR="005D5BF5" w:rsidRDefault="005D5BF5" w:rsidP="004338D1">
                            <w:pPr>
                              <w:pStyle w:val="TableSpace"/>
                              <w:ind w:left="709"/>
                            </w:pPr>
                          </w:p>
                        </w:tc>
                      </w:tr>
                      <w:tr w:rsidR="00587820" w:rsidTr="009C72D9">
                        <w:trPr>
                          <w:trHeight w:val="8809"/>
                          <w:jc w:val="center"/>
                        </w:trPr>
                        <w:tc>
                          <w:tcPr>
                            <w:tcW w:w="4011" w:type="dxa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</w:tcPr>
                          <w:p w:rsidR="005D5BF5" w:rsidRPr="001C16BE" w:rsidRDefault="003A2DFC" w:rsidP="004338D1">
                            <w:pPr>
                              <w:pStyle w:val="Heading1"/>
                              <w:ind w:left="709" w:firstLine="426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42E5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Tips and Tricks</w:t>
                            </w:r>
                          </w:p>
                          <w:p w:rsidR="005D5BF5" w:rsidRPr="001972F1" w:rsidRDefault="005D5BF5" w:rsidP="004338D1">
                            <w:pPr>
                              <w:ind w:left="709" w:firstLine="426"/>
                              <w:rPr>
                                <w:rFonts w:ascii="Calibri" w:hAnsi="Calibri" w:cs="Arial"/>
                              </w:rPr>
                            </w:pPr>
                          </w:p>
                          <w:p w:rsidR="001972F1" w:rsidRDefault="0001178E" w:rsidP="0001178E">
                            <w:pPr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="001972F1" w:rsidRPr="001972F1">
                              <w:rPr>
                                <w:rFonts w:ascii="Calibri" w:hAnsi="Calibri" w:cs="Arial"/>
                              </w:rPr>
                              <w:t xml:space="preserve">Did you know: Venus Tusk fish are often </w:t>
                            </w:r>
                          </w:p>
                          <w:p w:rsidR="0001178E" w:rsidRDefault="001972F1" w:rsidP="0001178E">
                            <w:pPr>
                              <w:ind w:left="-387"/>
                              <w:jc w:val="center"/>
                              <w:rPr>
                                <w:rFonts w:ascii="Calibri" w:hAnsi="Calibri" w:cs="Arial"/>
                              </w:rPr>
                            </w:pPr>
                            <w:r w:rsidRPr="001972F1">
                              <w:rPr>
                                <w:rFonts w:ascii="Calibri" w:hAnsi="Calibri" w:cs="Arial"/>
                              </w:rPr>
                              <w:t xml:space="preserve">referred to as “blue bone” in other parts of </w:t>
                            </w:r>
                          </w:p>
                          <w:p w:rsidR="001972F1" w:rsidRPr="001972F1" w:rsidRDefault="0001178E" w:rsidP="0001178E">
                            <w:pPr>
                              <w:ind w:left="-387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 xml:space="preserve">               </w:t>
                            </w:r>
                            <w:r w:rsidR="001972F1" w:rsidRPr="001972F1">
                              <w:rPr>
                                <w:rFonts w:ascii="Calibri" w:hAnsi="Calibri" w:cs="Arial"/>
                              </w:rPr>
                              <w:t>Australia</w:t>
                            </w:r>
                          </w:p>
                          <w:p w:rsidR="001972F1" w:rsidRPr="001972F1" w:rsidRDefault="001972F1" w:rsidP="001972F1">
                            <w:pPr>
                              <w:jc w:val="center"/>
                              <w:rPr>
                                <w:rFonts w:ascii="Calibri" w:hAnsi="Calibri" w:cs="Arial"/>
                              </w:rPr>
                            </w:pPr>
                          </w:p>
                          <w:p w:rsidR="0001178E" w:rsidRDefault="001972F1" w:rsidP="0001178E">
                            <w:pPr>
                              <w:ind w:left="464"/>
                              <w:rPr>
                                <w:rFonts w:ascii="Calibri" w:hAnsi="Calibri" w:cs="Arial"/>
                              </w:rPr>
                            </w:pPr>
                            <w:r w:rsidRPr="001972F1">
                              <w:rPr>
                                <w:rFonts w:ascii="Calibri" w:hAnsi="Calibri" w:cs="Arial"/>
                              </w:rPr>
                              <w:t xml:space="preserve">Heading out on the water? Visit </w:t>
                            </w:r>
                            <w:hyperlink r:id="rId14" w:history="1">
                              <w:r w:rsidRPr="001972F1">
                                <w:rPr>
                                  <w:rStyle w:val="Hyperlink"/>
                                  <w:rFonts w:ascii="Calibri" w:hAnsi="Calibri" w:cs="Arial"/>
                                </w:rPr>
                                <w:t>www.seabreeze.com.au</w:t>
                              </w:r>
                            </w:hyperlink>
                            <w:r w:rsidRPr="001972F1">
                              <w:rPr>
                                <w:rFonts w:ascii="Calibri" w:hAnsi="Calibri" w:cs="Arial"/>
                              </w:rPr>
                              <w:t xml:space="preserve"> for accurate and up</w:t>
                            </w:r>
                          </w:p>
                          <w:p w:rsidR="001972F1" w:rsidRPr="001972F1" w:rsidRDefault="0001178E" w:rsidP="0001178E">
                            <w:pPr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 xml:space="preserve">       </w:t>
                            </w:r>
                            <w:r w:rsidR="001972F1" w:rsidRPr="001972F1">
                              <w:rPr>
                                <w:rFonts w:ascii="Calibri" w:hAnsi="Calibri" w:cs="Arial"/>
                              </w:rPr>
                              <w:t xml:space="preserve"> to date weather reports in your area.</w:t>
                            </w:r>
                          </w:p>
                          <w:p w:rsidR="001972F1" w:rsidRPr="001972F1" w:rsidRDefault="001972F1" w:rsidP="001972F1">
                            <w:pPr>
                              <w:jc w:val="center"/>
                              <w:rPr>
                                <w:rFonts w:ascii="Calibri" w:hAnsi="Calibri" w:cs="Arial"/>
                              </w:rPr>
                            </w:pPr>
                          </w:p>
                          <w:p w:rsidR="001972F1" w:rsidRDefault="001972F1" w:rsidP="0001178E">
                            <w:pPr>
                              <w:ind w:left="606" w:hanging="142"/>
                              <w:rPr>
                                <w:rFonts w:ascii="Calibri" w:hAnsi="Calibri" w:cs="Arial"/>
                              </w:rPr>
                            </w:pPr>
                            <w:r w:rsidRPr="001972F1">
                              <w:rPr>
                                <w:rFonts w:ascii="Calibri" w:hAnsi="Calibri" w:cs="Arial"/>
                              </w:rPr>
                              <w:t xml:space="preserve">For all other weather conditions see </w:t>
                            </w:r>
                          </w:p>
                          <w:p w:rsidR="001972F1" w:rsidRPr="001972F1" w:rsidRDefault="0001178E" w:rsidP="0001178E">
                            <w:pPr>
                              <w:rPr>
                                <w:rFonts w:ascii="Calibri" w:hAnsi="Calibri" w:cs="Arial"/>
                              </w:rPr>
                            </w:pPr>
                            <w:r>
                              <w:t xml:space="preserve">       </w:t>
                            </w:r>
                            <w:hyperlink r:id="rId15" w:history="1">
                              <w:r w:rsidR="001972F1" w:rsidRPr="001972F1">
                                <w:rPr>
                                  <w:rStyle w:val="Hyperlink"/>
                                  <w:rFonts w:ascii="Calibri" w:hAnsi="Calibri" w:cs="Arial"/>
                                </w:rPr>
                                <w:t>www.bom.gov.au</w:t>
                              </w:r>
                            </w:hyperlink>
                          </w:p>
                          <w:p w:rsidR="00342E5B" w:rsidRPr="00BF0284" w:rsidRDefault="00342E5B" w:rsidP="004338D1">
                            <w:pPr>
                              <w:ind w:left="709" w:firstLine="426"/>
                              <w:rPr>
                                <w:rStyle w:val="Hyperlink"/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:rsidR="001C16BE" w:rsidRPr="00BF0284" w:rsidRDefault="001C16BE" w:rsidP="004338D1">
                            <w:pPr>
                              <w:ind w:left="709" w:firstLine="426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:rsidR="004338D1" w:rsidRDefault="001C16BE" w:rsidP="0001178E">
                            <w:pPr>
                              <w:ind w:left="464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BF0284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Do you have tip or trick</w:t>
                            </w:r>
                            <w:r w:rsidR="00121723" w:rsidRPr="00BF0284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B2C88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or a useful web</w:t>
                            </w:r>
                            <w:r w:rsidR="005C6250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B2C88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site</w:t>
                            </w:r>
                          </w:p>
                          <w:p w:rsidR="004338D1" w:rsidRDefault="004338D1" w:rsidP="0001178E">
                            <w:pPr>
                              <w:ind w:left="464" w:hanging="1372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                           </w:t>
                            </w:r>
                            <w:r w:rsidR="00121723" w:rsidRPr="00BF0284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you would like us to post</w:t>
                            </w:r>
                            <w:r w:rsidR="001C16BE" w:rsidRPr="00BF0284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? </w:t>
                            </w:r>
                            <w:r w:rsidR="001D2E7D" w:rsidRPr="00BF0284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Email</w:t>
                            </w:r>
                            <w:r w:rsidR="001C16BE" w:rsidRPr="00BF0284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 us at</w:t>
                            </w:r>
                            <w: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: </w:t>
                            </w:r>
                            <w:hyperlink r:id="rId16" w:history="1">
                              <w:r w:rsidRPr="0001093C">
                                <w:rPr>
                                  <w:rStyle w:val="Hyperlink"/>
                                  <w:rFonts w:ascii="Calibri" w:hAnsi="Calibri" w:cs="Arial"/>
                                  <w:sz w:val="22"/>
                                  <w:szCs w:val="22"/>
                                </w:rPr>
                                <w:t>admin@fishingdownunder.com.au</w:t>
                              </w:r>
                            </w:hyperlink>
                            <w: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16BE" w:rsidRPr="00BF0284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and we</w:t>
                            </w:r>
                          </w:p>
                          <w:p w:rsidR="001C16BE" w:rsidRPr="00BF0284" w:rsidRDefault="004338D1" w:rsidP="0001178E">
                            <w:pPr>
                              <w:ind w:left="464" w:hanging="1372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                        </w:t>
                            </w:r>
                            <w:r w:rsidR="001C16BE" w:rsidRPr="00BF0284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1C16BE" w:rsidRPr="00BF0284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will </w:t>
                            </w:r>
                            <w:r w:rsidR="00121723" w:rsidRPr="00BF0284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include</w:t>
                            </w:r>
                            <w:r w:rsidR="001C16BE" w:rsidRPr="00BF0284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 it in the next newsletter.</w:t>
                            </w:r>
                          </w:p>
                          <w:p w:rsidR="001C16BE" w:rsidRDefault="001C16BE" w:rsidP="004338D1">
                            <w:pPr>
                              <w:ind w:left="709" w:firstLine="426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C16BE" w:rsidRPr="00587820" w:rsidRDefault="001C16BE" w:rsidP="004338D1">
                            <w:pPr>
                              <w:ind w:left="709"/>
                              <w:rPr>
                                <w:rFonts w:ascii="Calibri" w:hAnsi="Calibri" w:cs="Arial"/>
                              </w:rPr>
                            </w:pPr>
                          </w:p>
                          <w:p w:rsidR="005C6250" w:rsidRDefault="00587820" w:rsidP="0001178E">
                            <w:pPr>
                              <w:ind w:left="464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587820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If you would like to receive an email version of</w:t>
                            </w:r>
                            <w: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87820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5C6250" w:rsidRDefault="00587820" w:rsidP="0001178E">
                            <w:pPr>
                              <w:ind w:left="464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587820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this </w:t>
                            </w:r>
                            <w: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this </w:t>
                            </w:r>
                            <w:r w:rsidRPr="00587820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newsletter</w:t>
                            </w:r>
                            <w: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 (so all the links work) email </w:t>
                            </w:r>
                          </w:p>
                          <w:p w:rsidR="00587820" w:rsidRDefault="00587820" w:rsidP="0001178E">
                            <w:pPr>
                              <w:ind w:left="464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us at: </w:t>
                            </w:r>
                            <w:hyperlink r:id="rId17" w:history="1">
                              <w:r w:rsidRPr="0001093C">
                                <w:rPr>
                                  <w:rStyle w:val="Hyperlink"/>
                                  <w:rFonts w:ascii="Calibri" w:hAnsi="Calibri" w:cs="Arial"/>
                                  <w:sz w:val="22"/>
                                  <w:szCs w:val="22"/>
                                </w:rPr>
                                <w:t>admin@fishingdownunder.com.au</w:t>
                              </w:r>
                            </w:hyperlink>
                            <w: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 to join </w:t>
                            </w:r>
                          </w:p>
                          <w:p w:rsidR="00587820" w:rsidRPr="00587820" w:rsidRDefault="00587820" w:rsidP="0001178E">
                            <w:pPr>
                              <w:ind w:left="464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the mailing list.</w:t>
                            </w:r>
                          </w:p>
                          <w:p w:rsidR="00203C91" w:rsidRDefault="00203C91" w:rsidP="004338D1">
                            <w:pPr>
                              <w:ind w:left="709"/>
                            </w:pPr>
                          </w:p>
                        </w:tc>
                      </w:tr>
                      <w:tr w:rsidR="00587820" w:rsidTr="00762AA9">
                        <w:trPr>
                          <w:trHeight w:val="5760"/>
                          <w:jc w:val="center"/>
                        </w:trPr>
                        <w:tc>
                          <w:tcPr>
                            <w:tcW w:w="401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C16BE" w:rsidRPr="00203C91" w:rsidRDefault="001C16BE" w:rsidP="004338D1">
                            <w:pPr>
                              <w:pStyle w:val="Heading1"/>
                              <w:ind w:left="709"/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587820" w:rsidTr="00762AA9">
                        <w:trPr>
                          <w:trHeight w:val="5760"/>
                          <w:jc w:val="center"/>
                        </w:trPr>
                        <w:tc>
                          <w:tcPr>
                            <w:tcW w:w="401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D2E7D" w:rsidRPr="00203C91" w:rsidRDefault="001D2E7D" w:rsidP="004338D1">
                            <w:pPr>
                              <w:pStyle w:val="Heading1"/>
                              <w:ind w:left="709"/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5D5BF5" w:rsidRDefault="004338D1" w:rsidP="004338D1">
                      <w:pPr>
                        <w:pStyle w:val="NoSpacing"/>
                        <w:ind w:left="709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 w:rsidR="00870041" w:rsidRPr="00587820">
        <w:rPr>
          <w:color w:val="000000" w:themeColor="text1"/>
          <w:sz w:val="56"/>
          <w:szCs w:val="56"/>
        </w:rPr>
        <w:t>Downunder Charters</w:t>
      </w:r>
    </w:p>
    <w:p w:rsidR="005D5BF5" w:rsidRDefault="00587820" w:rsidP="000275BB">
      <w:pPr>
        <w:pStyle w:val="ContactInfo"/>
      </w:pPr>
      <w:r>
        <w:t xml:space="preserve">      </w:t>
      </w:r>
      <w:r w:rsidR="00870041">
        <w:t>Tweed Heads Marina</w:t>
      </w:r>
      <w:r w:rsidR="00121723">
        <w:t>,</w:t>
      </w:r>
      <w:r w:rsidR="00121723" w:rsidRPr="00121723">
        <w:t xml:space="preserve"> </w:t>
      </w:r>
      <w:r w:rsidR="00121723">
        <w:t>River Terrace, Tweed Heads</w:t>
      </w:r>
    </w:p>
    <w:p w:rsidR="00870041" w:rsidRDefault="000275BB" w:rsidP="000275BB">
      <w:pPr>
        <w:pStyle w:val="ContactInfo"/>
      </w:pPr>
      <w:r>
        <w:t xml:space="preserve">                   </w:t>
      </w:r>
      <w:hyperlink r:id="rId18" w:history="1">
        <w:r w:rsidR="006A7D86" w:rsidRPr="00C728A5">
          <w:rPr>
            <w:rStyle w:val="Hyperlink"/>
          </w:rPr>
          <w:t>www.downundercharters.com.au</w:t>
        </w:r>
      </w:hyperlink>
      <w:r w:rsidR="00D32517">
        <w:t xml:space="preserve"> </w:t>
      </w:r>
    </w:p>
    <w:p w:rsidR="009B2598" w:rsidRDefault="00F21C80" w:rsidP="009B2598">
      <w:pPr>
        <w:pStyle w:val="ContactInfo"/>
      </w:pPr>
      <w:r>
        <w:rPr>
          <w:noProof/>
          <w:lang w:val="en-AU" w:eastAsia="en-A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5603559</wp:posOffset>
            </wp:positionV>
            <wp:extent cx="1581150" cy="2108516"/>
            <wp:effectExtent l="0" t="0" r="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d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329" cy="2119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1685925</wp:posOffset>
            </wp:positionH>
            <wp:positionV relativeFrom="paragraph">
              <wp:posOffset>5839460</wp:posOffset>
            </wp:positionV>
            <wp:extent cx="3028950" cy="1703784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orning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703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2F1" w:rsidRPr="009C72D9">
        <w:rPr>
          <w:rFonts w:ascii="Arial" w:hAnsi="Arial" w:cs="Arial"/>
          <w:noProof/>
          <w:sz w:val="28"/>
          <w:szCs w:val="28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266700</wp:posOffset>
                </wp:positionV>
                <wp:extent cx="4772025" cy="6048375"/>
                <wp:effectExtent l="0" t="0" r="9525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604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2F1" w:rsidRDefault="001972F1" w:rsidP="001972F1">
                            <w:pPr>
                              <w:pStyle w:val="ListParagraph"/>
                              <w:rPr>
                                <w:rFonts w:ascii="Calibri" w:hAnsi="Calibri" w:cs="Calibri"/>
                              </w:rPr>
                            </w:pPr>
                            <w:r w:rsidRPr="001972F1">
                              <w:rPr>
                                <w:rFonts w:ascii="Calibri" w:hAnsi="Calibri" w:cs="Calibri"/>
                              </w:rPr>
                              <w:t>Is it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really Christmas time already? </w:t>
                            </w:r>
                            <w:r w:rsidRPr="001972F1">
                              <w:rPr>
                                <w:rFonts w:ascii="Calibri" w:hAnsi="Calibri" w:cs="Calibri"/>
                              </w:rPr>
                              <w:t xml:space="preserve">If I can hazard a guess, I’m sure most of you are just as surprised as I am at how fast the year has gone by. </w:t>
                            </w:r>
                          </w:p>
                          <w:p w:rsidR="001972F1" w:rsidRDefault="001972F1" w:rsidP="001972F1">
                            <w:pPr>
                              <w:pStyle w:val="ListParagraph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1972F1" w:rsidRDefault="001972F1" w:rsidP="001972F1">
                            <w:pPr>
                              <w:pStyle w:val="ListParagraph"/>
                              <w:rPr>
                                <w:rFonts w:ascii="Calibri" w:hAnsi="Calibri" w:cs="Calibri"/>
                              </w:rPr>
                            </w:pPr>
                            <w:r w:rsidRPr="001972F1">
                              <w:rPr>
                                <w:rFonts w:ascii="Calibri" w:hAnsi="Calibri" w:cs="Calibri"/>
                              </w:rPr>
                              <w:t xml:space="preserve">With Chrissy just a matter of weeks away, hopefully you have all secured your spots on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Santa’s</w:t>
                            </w:r>
                            <w:r w:rsidRPr="001972F1">
                              <w:rPr>
                                <w:rFonts w:ascii="Calibri" w:hAnsi="Calibri" w:cs="Calibri"/>
                              </w:rPr>
                              <w:t xml:space="preserve"> nice list.</w:t>
                            </w:r>
                          </w:p>
                          <w:p w:rsidR="001972F1" w:rsidRPr="001972F1" w:rsidRDefault="001972F1" w:rsidP="001972F1">
                            <w:pPr>
                              <w:pStyle w:val="ListParagraph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1972F1" w:rsidRDefault="001972F1" w:rsidP="001972F1">
                            <w:pPr>
                              <w:pStyle w:val="ListParagraph"/>
                              <w:rPr>
                                <w:rFonts w:ascii="Calibri" w:hAnsi="Calibri" w:cs="Calibri"/>
                              </w:rPr>
                            </w:pPr>
                            <w:r w:rsidRPr="001972F1">
                              <w:rPr>
                                <w:rFonts w:ascii="Calibri" w:hAnsi="Calibri" w:cs="Calibri"/>
                              </w:rPr>
                              <w:t xml:space="preserve">Christmas aside, what a time of the year it is! With the weather getting warmer (finally) and the fish on the bite, the fishing possibilities seem endless. </w:t>
                            </w:r>
                          </w:p>
                          <w:p w:rsidR="001972F1" w:rsidRPr="001972F1" w:rsidRDefault="001972F1" w:rsidP="001972F1">
                            <w:pPr>
                              <w:pStyle w:val="ListParagraph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1972F1" w:rsidRDefault="001972F1" w:rsidP="001972F1">
                            <w:pPr>
                              <w:pStyle w:val="ListParagraph"/>
                              <w:rPr>
                                <w:rFonts w:ascii="Calibri" w:hAnsi="Calibri" w:cs="Calibri"/>
                              </w:rPr>
                            </w:pPr>
                            <w:r w:rsidRPr="001972F1">
                              <w:rPr>
                                <w:rFonts w:ascii="Calibri" w:hAnsi="Calibri" w:cs="Calibri"/>
                              </w:rPr>
                              <w:t>This has been apparent in recent weeks,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with good numbers of Snapper, Tuskies and Pearl P</w:t>
                            </w:r>
                            <w:r w:rsidRPr="001972F1">
                              <w:rPr>
                                <w:rFonts w:ascii="Calibri" w:hAnsi="Calibri" w:cs="Calibri"/>
                              </w:rPr>
                              <w:t xml:space="preserve">erch popping up all around local spots. Noticeable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also is</w:t>
                            </w:r>
                            <w:r w:rsidRPr="001972F1">
                              <w:rPr>
                                <w:rFonts w:ascii="Calibri" w:hAnsi="Calibri" w:cs="Calibri"/>
                              </w:rPr>
                              <w:t xml:space="preserve"> the healthy Flathead population, which we have been finding quite a few of around the mud hole of late.</w:t>
                            </w:r>
                          </w:p>
                          <w:p w:rsidR="001972F1" w:rsidRPr="001972F1" w:rsidRDefault="001972F1" w:rsidP="001972F1">
                            <w:pPr>
                              <w:pStyle w:val="ListParagraph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1972F1" w:rsidRDefault="001972F1" w:rsidP="001972F1">
                            <w:pPr>
                              <w:pStyle w:val="ListParagraph"/>
                              <w:rPr>
                                <w:rFonts w:ascii="Calibri" w:hAnsi="Calibri" w:cs="Calibri"/>
                              </w:rPr>
                            </w:pPr>
                            <w:r w:rsidRPr="001972F1">
                              <w:rPr>
                                <w:rFonts w:ascii="Calibri" w:hAnsi="Calibri" w:cs="Calibri"/>
                              </w:rPr>
                              <w:t xml:space="preserve">Another added bonus of the warmer weather is that game fish are now beginning to be more noticeable, especially out around the 45s. </w:t>
                            </w:r>
                          </w:p>
                          <w:p w:rsidR="001972F1" w:rsidRPr="001972F1" w:rsidRDefault="001972F1" w:rsidP="001972F1">
                            <w:pPr>
                              <w:pStyle w:val="ListParagraph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1972F1" w:rsidRDefault="001972F1" w:rsidP="001972F1">
                            <w:pPr>
                              <w:pStyle w:val="ListParagraph"/>
                              <w:rPr>
                                <w:rFonts w:ascii="Calibri" w:hAnsi="Calibri" w:cs="Calibri"/>
                              </w:rPr>
                            </w:pPr>
                            <w:r w:rsidRPr="001972F1">
                              <w:rPr>
                                <w:rFonts w:ascii="Calibri" w:hAnsi="Calibri" w:cs="Calibri"/>
                              </w:rPr>
                              <w:t xml:space="preserve">Lastly, as some may have noticed, </w:t>
                            </w:r>
                            <w:r w:rsidR="00F21C80">
                              <w:rPr>
                                <w:rFonts w:ascii="Calibri" w:hAnsi="Calibri" w:cs="Calibri"/>
                              </w:rPr>
                              <w:t>Downunder</w:t>
                            </w:r>
                            <w:r w:rsidRPr="001972F1">
                              <w:rPr>
                                <w:rFonts w:ascii="Calibri" w:hAnsi="Calibri" w:cs="Calibri"/>
                              </w:rPr>
                              <w:t xml:space="preserve"> has begun to get a facelift, with new signs,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fishing gear</w:t>
                            </w:r>
                            <w:r w:rsidRPr="001972F1">
                              <w:rPr>
                                <w:rFonts w:ascii="Calibri" w:hAnsi="Calibri" w:cs="Calibri"/>
                              </w:rPr>
                              <w:t xml:space="preserve"> and wheel house equipment just the beginning</w:t>
                            </w:r>
                            <w:r w:rsidR="00F21C80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- </w:t>
                            </w:r>
                            <w:r w:rsidRPr="001972F1">
                              <w:rPr>
                                <w:rFonts w:ascii="Calibri" w:hAnsi="Calibri" w:cs="Calibri"/>
                              </w:rPr>
                              <w:t>watch this space!</w:t>
                            </w:r>
                          </w:p>
                          <w:p w:rsidR="001972F1" w:rsidRPr="00F21C80" w:rsidRDefault="001972F1" w:rsidP="00F21C80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1972F1" w:rsidRPr="001972F1" w:rsidRDefault="001972F1" w:rsidP="001972F1">
                            <w:pPr>
                              <w:pStyle w:val="ListParagraph"/>
                              <w:rPr>
                                <w:rFonts w:ascii="Calibri" w:hAnsi="Calibri" w:cs="Calibri"/>
                              </w:rPr>
                            </w:pPr>
                            <w:r w:rsidRPr="001972F1">
                              <w:rPr>
                                <w:rFonts w:ascii="Calibri" w:hAnsi="Calibri" w:cs="Calibri"/>
                              </w:rPr>
                              <w:t>Until next time, we wish all a safe and happy Christmas and New Year!</w:t>
                            </w:r>
                          </w:p>
                          <w:p w:rsidR="009C72D9" w:rsidRDefault="009C72D9" w:rsidP="009C72D9">
                            <w:pPr>
                              <w:pStyle w:val="ListParagraph"/>
                              <w:spacing w:after="200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9C72D9" w:rsidRDefault="009C72D9" w:rsidP="009C72D9">
                            <w:pPr>
                              <w:pStyle w:val="ListParagraph"/>
                              <w:spacing w:after="200"/>
                              <w:rPr>
                                <w:rFonts w:ascii="Calibri" w:hAnsi="Calibri" w:cs="Calibri"/>
                                <w:i/>
                              </w:rPr>
                            </w:pPr>
                            <w:r w:rsidRPr="00C46BCB">
                              <w:rPr>
                                <w:rFonts w:ascii="Calibri" w:hAnsi="Calibri" w:cs="Calibri"/>
                                <w:i/>
                              </w:rPr>
                              <w:t>The team at Downunder Charters</w:t>
                            </w:r>
                          </w:p>
                          <w:p w:rsidR="009C72D9" w:rsidRDefault="009C72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27.75pt;margin-top:21pt;width:375.75pt;height:476.2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" stroked="f">
                <v:textbox>
                  <w:txbxContent>
                    <w:p w:rsidR="001972F1" w:rsidRDefault="001972F1" w:rsidP="001972F1">
                      <w:pPr>
                        <w:pStyle w:val="ListParagraph"/>
                        <w:rPr>
                          <w:rFonts w:ascii="Calibri" w:hAnsi="Calibri" w:cs="Calibri"/>
                        </w:rPr>
                      </w:pPr>
                      <w:r w:rsidRPr="001972F1">
                        <w:rPr>
                          <w:rFonts w:ascii="Calibri" w:hAnsi="Calibri" w:cs="Calibri"/>
                        </w:rPr>
                        <w:t>Is it</w:t>
                      </w:r>
                      <w:r>
                        <w:rPr>
                          <w:rFonts w:ascii="Calibri" w:hAnsi="Calibri" w:cs="Calibri"/>
                        </w:rPr>
                        <w:t xml:space="preserve"> really Christmas time already? </w:t>
                      </w:r>
                      <w:r w:rsidRPr="001972F1">
                        <w:rPr>
                          <w:rFonts w:ascii="Calibri" w:hAnsi="Calibri" w:cs="Calibri"/>
                        </w:rPr>
                        <w:t xml:space="preserve">If I can hazard a guess, I’m sure most of you are just as surprised as I am at how fast the year has gone by. </w:t>
                      </w:r>
                    </w:p>
                    <w:p w:rsidR="001972F1" w:rsidRDefault="001972F1" w:rsidP="001972F1">
                      <w:pPr>
                        <w:pStyle w:val="ListParagraph"/>
                        <w:rPr>
                          <w:rFonts w:ascii="Calibri" w:hAnsi="Calibri" w:cs="Calibri"/>
                        </w:rPr>
                      </w:pPr>
                    </w:p>
                    <w:p w:rsidR="001972F1" w:rsidRDefault="001972F1" w:rsidP="001972F1">
                      <w:pPr>
                        <w:pStyle w:val="ListParagraph"/>
                        <w:rPr>
                          <w:rFonts w:ascii="Calibri" w:hAnsi="Calibri" w:cs="Calibri"/>
                        </w:rPr>
                      </w:pPr>
                      <w:r w:rsidRPr="001972F1">
                        <w:rPr>
                          <w:rFonts w:ascii="Calibri" w:hAnsi="Calibri" w:cs="Calibri"/>
                        </w:rPr>
                        <w:t xml:space="preserve">With Chrissy just a matter of weeks away, hopefully you have all secured your spots on </w:t>
                      </w:r>
                      <w:r>
                        <w:rPr>
                          <w:rFonts w:ascii="Calibri" w:hAnsi="Calibri" w:cs="Calibri"/>
                        </w:rPr>
                        <w:t>Santa’s</w:t>
                      </w:r>
                      <w:r w:rsidRPr="001972F1">
                        <w:rPr>
                          <w:rFonts w:ascii="Calibri" w:hAnsi="Calibri" w:cs="Calibri"/>
                        </w:rPr>
                        <w:t xml:space="preserve"> nice list.</w:t>
                      </w:r>
                    </w:p>
                    <w:p w:rsidR="001972F1" w:rsidRPr="001972F1" w:rsidRDefault="001972F1" w:rsidP="001972F1">
                      <w:pPr>
                        <w:pStyle w:val="ListParagraph"/>
                        <w:rPr>
                          <w:rFonts w:ascii="Calibri" w:hAnsi="Calibri" w:cs="Calibri"/>
                        </w:rPr>
                      </w:pPr>
                    </w:p>
                    <w:p w:rsidR="001972F1" w:rsidRDefault="001972F1" w:rsidP="001972F1">
                      <w:pPr>
                        <w:pStyle w:val="ListParagraph"/>
                        <w:rPr>
                          <w:rFonts w:ascii="Calibri" w:hAnsi="Calibri" w:cs="Calibri"/>
                        </w:rPr>
                      </w:pPr>
                      <w:r w:rsidRPr="001972F1">
                        <w:rPr>
                          <w:rFonts w:ascii="Calibri" w:hAnsi="Calibri" w:cs="Calibri"/>
                        </w:rPr>
                        <w:t xml:space="preserve">Christmas aside, what a time of the year it is! With the weather getting warmer (finally) and the fish on the bite, the fishing possibilities seem endless. </w:t>
                      </w:r>
                    </w:p>
                    <w:p w:rsidR="001972F1" w:rsidRPr="001972F1" w:rsidRDefault="001972F1" w:rsidP="001972F1">
                      <w:pPr>
                        <w:pStyle w:val="ListParagraph"/>
                        <w:rPr>
                          <w:rFonts w:ascii="Calibri" w:hAnsi="Calibri" w:cs="Calibri"/>
                        </w:rPr>
                      </w:pPr>
                    </w:p>
                    <w:p w:rsidR="001972F1" w:rsidRDefault="001972F1" w:rsidP="001972F1">
                      <w:pPr>
                        <w:pStyle w:val="ListParagraph"/>
                        <w:rPr>
                          <w:rFonts w:ascii="Calibri" w:hAnsi="Calibri" w:cs="Calibri"/>
                        </w:rPr>
                      </w:pPr>
                      <w:r w:rsidRPr="001972F1">
                        <w:rPr>
                          <w:rFonts w:ascii="Calibri" w:hAnsi="Calibri" w:cs="Calibri"/>
                        </w:rPr>
                        <w:t>This has been apparent in recent weeks,</w:t>
                      </w:r>
                      <w:r>
                        <w:rPr>
                          <w:rFonts w:ascii="Calibri" w:hAnsi="Calibri" w:cs="Calibri"/>
                        </w:rPr>
                        <w:t xml:space="preserve"> with good numbers of Snapper, Tuskies and Pearl P</w:t>
                      </w:r>
                      <w:r w:rsidRPr="001972F1">
                        <w:rPr>
                          <w:rFonts w:ascii="Calibri" w:hAnsi="Calibri" w:cs="Calibri"/>
                        </w:rPr>
                        <w:t xml:space="preserve">erch popping up all around local spots. Noticeable </w:t>
                      </w:r>
                      <w:r>
                        <w:rPr>
                          <w:rFonts w:ascii="Calibri" w:hAnsi="Calibri" w:cs="Calibri"/>
                        </w:rPr>
                        <w:t>also is</w:t>
                      </w:r>
                      <w:r w:rsidRPr="001972F1">
                        <w:rPr>
                          <w:rFonts w:ascii="Calibri" w:hAnsi="Calibri" w:cs="Calibri"/>
                        </w:rPr>
                        <w:t xml:space="preserve"> the healthy Flathead population, which we have been finding quite a few of around the mud hole of late.</w:t>
                      </w:r>
                    </w:p>
                    <w:p w:rsidR="001972F1" w:rsidRPr="001972F1" w:rsidRDefault="001972F1" w:rsidP="001972F1">
                      <w:pPr>
                        <w:pStyle w:val="ListParagraph"/>
                        <w:rPr>
                          <w:rFonts w:ascii="Calibri" w:hAnsi="Calibri" w:cs="Calibri"/>
                        </w:rPr>
                      </w:pPr>
                    </w:p>
                    <w:p w:rsidR="001972F1" w:rsidRDefault="001972F1" w:rsidP="001972F1">
                      <w:pPr>
                        <w:pStyle w:val="ListParagraph"/>
                        <w:rPr>
                          <w:rFonts w:ascii="Calibri" w:hAnsi="Calibri" w:cs="Calibri"/>
                        </w:rPr>
                      </w:pPr>
                      <w:r w:rsidRPr="001972F1">
                        <w:rPr>
                          <w:rFonts w:ascii="Calibri" w:hAnsi="Calibri" w:cs="Calibri"/>
                        </w:rPr>
                        <w:t xml:space="preserve">Another added bonus of the warmer weather is that game fish are now beginning to be more noticeable, especially out around the 45s. </w:t>
                      </w:r>
                    </w:p>
                    <w:p w:rsidR="001972F1" w:rsidRPr="001972F1" w:rsidRDefault="001972F1" w:rsidP="001972F1">
                      <w:pPr>
                        <w:pStyle w:val="ListParagraph"/>
                        <w:rPr>
                          <w:rFonts w:ascii="Calibri" w:hAnsi="Calibri" w:cs="Calibri"/>
                        </w:rPr>
                      </w:pPr>
                    </w:p>
                    <w:p w:rsidR="001972F1" w:rsidRDefault="001972F1" w:rsidP="001972F1">
                      <w:pPr>
                        <w:pStyle w:val="ListParagraph"/>
                        <w:rPr>
                          <w:rFonts w:ascii="Calibri" w:hAnsi="Calibri" w:cs="Calibri"/>
                        </w:rPr>
                      </w:pPr>
                      <w:r w:rsidRPr="001972F1">
                        <w:rPr>
                          <w:rFonts w:ascii="Calibri" w:hAnsi="Calibri" w:cs="Calibri"/>
                        </w:rPr>
                        <w:t xml:space="preserve">Lastly, as some may have noticed, </w:t>
                      </w:r>
                      <w:r w:rsidR="00F21C80">
                        <w:rPr>
                          <w:rFonts w:ascii="Calibri" w:hAnsi="Calibri" w:cs="Calibri"/>
                        </w:rPr>
                        <w:t>Downunder</w:t>
                      </w:r>
                      <w:r w:rsidRPr="001972F1">
                        <w:rPr>
                          <w:rFonts w:ascii="Calibri" w:hAnsi="Calibri" w:cs="Calibri"/>
                        </w:rPr>
                        <w:t xml:space="preserve"> has begun to get a facelift, with new signs, </w:t>
                      </w:r>
                      <w:r>
                        <w:rPr>
                          <w:rFonts w:ascii="Calibri" w:hAnsi="Calibri" w:cs="Calibri"/>
                        </w:rPr>
                        <w:t>fishing gear</w:t>
                      </w:r>
                      <w:r w:rsidRPr="001972F1">
                        <w:rPr>
                          <w:rFonts w:ascii="Calibri" w:hAnsi="Calibri" w:cs="Calibri"/>
                        </w:rPr>
                        <w:t xml:space="preserve"> and wheel house equipment just the beginning</w:t>
                      </w:r>
                      <w:r w:rsidR="00F21C80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 xml:space="preserve">- </w:t>
                      </w:r>
                      <w:r w:rsidRPr="001972F1">
                        <w:rPr>
                          <w:rFonts w:ascii="Calibri" w:hAnsi="Calibri" w:cs="Calibri"/>
                        </w:rPr>
                        <w:t>watch this space!</w:t>
                      </w:r>
                    </w:p>
                    <w:p w:rsidR="001972F1" w:rsidRPr="00F21C80" w:rsidRDefault="001972F1" w:rsidP="00F21C80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1972F1" w:rsidRPr="001972F1" w:rsidRDefault="001972F1" w:rsidP="001972F1">
                      <w:pPr>
                        <w:pStyle w:val="ListParagraph"/>
                        <w:rPr>
                          <w:rFonts w:ascii="Calibri" w:hAnsi="Calibri" w:cs="Calibri"/>
                        </w:rPr>
                      </w:pPr>
                      <w:r w:rsidRPr="001972F1">
                        <w:rPr>
                          <w:rFonts w:ascii="Calibri" w:hAnsi="Calibri" w:cs="Calibri"/>
                        </w:rPr>
                        <w:t>Until next time, we wish all a safe and happy Christmas and New Year!</w:t>
                      </w:r>
                    </w:p>
                    <w:p w:rsidR="009C72D9" w:rsidRDefault="009C72D9" w:rsidP="009C72D9">
                      <w:pPr>
                        <w:pStyle w:val="ListParagraph"/>
                        <w:spacing w:after="200"/>
                        <w:rPr>
                          <w:rFonts w:ascii="Calibri" w:hAnsi="Calibri" w:cs="Calibri"/>
                        </w:rPr>
                      </w:pPr>
                    </w:p>
                    <w:p w:rsidR="009C72D9" w:rsidRDefault="009C72D9" w:rsidP="009C72D9">
                      <w:pPr>
                        <w:pStyle w:val="ListParagraph"/>
                        <w:spacing w:after="200"/>
                        <w:rPr>
                          <w:rFonts w:ascii="Calibri" w:hAnsi="Calibri" w:cs="Calibri"/>
                          <w:i/>
                        </w:rPr>
                      </w:pPr>
                      <w:r w:rsidRPr="00C46BCB">
                        <w:rPr>
                          <w:rFonts w:ascii="Calibri" w:hAnsi="Calibri" w:cs="Calibri"/>
                          <w:i/>
                        </w:rPr>
                        <w:t>The team at Downunder Charters</w:t>
                      </w:r>
                    </w:p>
                    <w:p w:rsidR="009C72D9" w:rsidRDefault="009C72D9"/>
                  </w:txbxContent>
                </v:textbox>
              </v:shape>
            </w:pict>
          </mc:Fallback>
        </mc:AlternateContent>
      </w:r>
      <w:r w:rsidR="001972F1">
        <w:rPr>
          <w:rFonts w:ascii="Arial" w:hAnsi="Arial" w:cs="Arial"/>
          <w:noProof/>
          <w:lang w:val="en-AU" w:eastAsia="en-A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5248275</wp:posOffset>
            </wp:positionV>
            <wp:extent cx="2038037" cy="2520950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955830_638884136294477_8831648293324182660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037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5BB">
        <w:t xml:space="preserve">       </w:t>
      </w:r>
      <w:r w:rsidR="00587820">
        <w:t xml:space="preserve">                              </w:t>
      </w:r>
      <w:r w:rsidR="009D5E34">
        <w:t>04</w:t>
      </w:r>
      <w:r w:rsidR="00870041">
        <w:t>08 753 647</w:t>
      </w:r>
    </w:p>
    <w:p w:rsidR="007F28B2" w:rsidRPr="009B2598" w:rsidRDefault="003A2DFC" w:rsidP="009B2598">
      <w:pPr>
        <w:pStyle w:val="ContactInfo"/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6334125</wp:posOffset>
            </wp:positionV>
            <wp:extent cx="2152015" cy="1839595"/>
            <wp:effectExtent l="0" t="0" r="635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11"/>
                    <a:stretch/>
                  </pic:blipFill>
                  <pic:spPr bwMode="auto">
                    <a:xfrm>
                      <a:off x="0" y="0"/>
                      <a:ext cx="215201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124325" cy="661035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661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2F1" w:rsidRPr="003A2DFC" w:rsidRDefault="001972F1" w:rsidP="003A2DF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3A2DFC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Recipe of the month – Grilled Flathead</w:t>
                            </w:r>
                          </w:p>
                          <w:p w:rsidR="001972F1" w:rsidRPr="001972F1" w:rsidRDefault="001972F1" w:rsidP="001972F1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1972F1" w:rsidRPr="003A2DFC" w:rsidRDefault="001972F1" w:rsidP="001972F1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3A2DFC">
                              <w:rPr>
                                <w:rFonts w:ascii="Calibri" w:hAnsi="Calibri"/>
                                <w:b/>
                              </w:rPr>
                              <w:t>Ingredients</w:t>
                            </w:r>
                          </w:p>
                          <w:p w:rsidR="001972F1" w:rsidRPr="001972F1" w:rsidRDefault="001972F1" w:rsidP="001972F1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1972F1" w:rsidRDefault="001972F1" w:rsidP="003A2DFC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3A2DFC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Fresh caught flathead from your charter (we will gut it for you)</w:t>
                            </w:r>
                          </w:p>
                          <w:p w:rsidR="003A2DFC" w:rsidRPr="003A2DFC" w:rsidRDefault="003A2DFC" w:rsidP="003A2DFC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Olive oil</w:t>
                            </w:r>
                          </w:p>
                          <w:p w:rsidR="001972F1" w:rsidRPr="001972F1" w:rsidRDefault="001972F1" w:rsidP="001972F1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1972F1" w:rsidRPr="003A2DFC" w:rsidRDefault="001972F1" w:rsidP="001972F1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3A2DFC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Method</w:t>
                            </w:r>
                          </w:p>
                          <w:p w:rsidR="001972F1" w:rsidRPr="001972F1" w:rsidRDefault="001972F1" w:rsidP="001972F1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1972F1" w:rsidRPr="003A2DFC" w:rsidRDefault="003A2DFC" w:rsidP="003A2DFC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Descale and f</w:t>
                            </w:r>
                            <w:r w:rsidR="001972F1" w:rsidRPr="003A2DFC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illet your flathead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and cut </w:t>
                            </w:r>
                            <w:r w:rsidR="001972F1" w:rsidRPr="003A2DFC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into portions of you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r</w:t>
                            </w:r>
                            <w:r w:rsidR="001972F1" w:rsidRPr="003A2DFC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choosing.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(For smaller fish butterflied and cooked on the bone works well)</w:t>
                            </w:r>
                          </w:p>
                          <w:p w:rsidR="001972F1" w:rsidRPr="003A2DFC" w:rsidRDefault="001972F1" w:rsidP="003A2DFC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3A2DFC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On mid to high heat, grill flathead, skin side down.</w:t>
                            </w:r>
                          </w:p>
                          <w:p w:rsidR="001972F1" w:rsidRPr="003A2DFC" w:rsidRDefault="001972F1" w:rsidP="003A2DFC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3A2DFC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Turn after </w:t>
                            </w:r>
                            <w:r w:rsidR="003A2DFC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approximately </w:t>
                            </w:r>
                            <w:r w:rsidRPr="003A2DFC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4</w:t>
                            </w:r>
                            <w:r w:rsidR="003A2DFC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A2DFC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mins</w:t>
                            </w:r>
                            <w:r w:rsidR="003A2DFC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(longer for thicker fillets)</w:t>
                            </w:r>
                          </w:p>
                          <w:p w:rsidR="001972F1" w:rsidRPr="003A2DFC" w:rsidRDefault="001972F1" w:rsidP="003A2DFC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3A2DFC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Serve with pan fried garden vegetables</w:t>
                            </w:r>
                          </w:p>
                          <w:p w:rsidR="001972F1" w:rsidRPr="001972F1" w:rsidRDefault="001972F1" w:rsidP="001972F1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3A2DFC" w:rsidRDefault="003A2DFC" w:rsidP="001972F1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Cooks Tip</w:t>
                            </w:r>
                          </w:p>
                          <w:p w:rsidR="003A2DFC" w:rsidRDefault="003A2DFC" w:rsidP="001972F1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1972F1" w:rsidRDefault="00B93F36" w:rsidP="003A2DFC">
                            <w:pPr>
                              <w:pStyle w:val="ListParagraph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For extra</w:t>
                            </w:r>
                            <w:r w:rsidR="001972F1" w:rsidRPr="003A2DFC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flavor, try making a quick blue cheese sauce!</w:t>
                            </w:r>
                          </w:p>
                          <w:p w:rsidR="003A2DFC" w:rsidRPr="003A2DFC" w:rsidRDefault="003A2DFC" w:rsidP="003A2DFC">
                            <w:pPr>
                              <w:pStyle w:val="ListParagraph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1972F1" w:rsidRDefault="003A2DFC" w:rsidP="001972F1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3A2DFC">
                              <w:rPr>
                                <w:rFonts w:ascii="Calibri" w:hAnsi="Calibri"/>
                                <w:b/>
                              </w:rPr>
                              <w:t>Ingredients</w:t>
                            </w:r>
                          </w:p>
                          <w:p w:rsidR="003A2DFC" w:rsidRPr="003A2DFC" w:rsidRDefault="003A2DFC" w:rsidP="001972F1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  <w:p w:rsidR="001972F1" w:rsidRPr="003A2DFC" w:rsidRDefault="001972F1" w:rsidP="003A2DFC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3A2DFC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200G blue cheese</w:t>
                            </w:r>
                          </w:p>
                          <w:p w:rsidR="001972F1" w:rsidRPr="003A2DFC" w:rsidRDefault="001972F1" w:rsidP="003A2DFC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3A2DFC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1 cup milk</w:t>
                            </w:r>
                          </w:p>
                          <w:p w:rsidR="001972F1" w:rsidRDefault="001972F1" w:rsidP="003A2DFC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3A2DFC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½ cup corn flour</w:t>
                            </w:r>
                            <w:r w:rsidR="003A2DFC" w:rsidRPr="003A2DFC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(mixed to a smooth runny consistency with some milk)</w:t>
                            </w:r>
                          </w:p>
                          <w:p w:rsidR="003A2DFC" w:rsidRPr="003A2DFC" w:rsidRDefault="003A2DFC" w:rsidP="003A2DFC">
                            <w:pPr>
                              <w:pStyle w:val="ListParagraph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1972F1" w:rsidRPr="003A2DFC" w:rsidRDefault="003A2DFC" w:rsidP="001972F1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3A2DFC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Method</w:t>
                            </w:r>
                          </w:p>
                          <w:p w:rsidR="001972F1" w:rsidRPr="003A2DFC" w:rsidRDefault="001972F1" w:rsidP="003A2DFC">
                            <w:pPr>
                              <w:pStyle w:val="ListParagraph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1972F1" w:rsidRPr="003A2DFC" w:rsidRDefault="00B93F36" w:rsidP="003A2DFC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Pour milk into pan and heat on medium only (</w:t>
                            </w:r>
                            <w:r w:rsidR="001972F1" w:rsidRPr="003A2DFC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otherwise it will curdle)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until hot</w:t>
                            </w:r>
                          </w:p>
                          <w:p w:rsidR="001972F1" w:rsidRPr="003A2DFC" w:rsidRDefault="001972F1" w:rsidP="003A2DFC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3A2DFC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Stir in </w:t>
                            </w:r>
                            <w:r w:rsidR="00B93F3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crumbled </w:t>
                            </w:r>
                            <w:r w:rsidRPr="003A2DFC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blue cheese</w:t>
                            </w:r>
                          </w:p>
                          <w:p w:rsidR="001972F1" w:rsidRPr="003A2DFC" w:rsidRDefault="001972F1" w:rsidP="003A2DFC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3A2DFC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Once cheese is melted, add </w:t>
                            </w:r>
                            <w:r w:rsidR="00B93F3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corn </w:t>
                            </w:r>
                            <w:r w:rsidRPr="003A2DFC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flour </w:t>
                            </w:r>
                            <w:r w:rsidR="00B93F3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and stir well </w:t>
                            </w:r>
                            <w:r w:rsidRPr="003A2DFC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until desired consistency is achieved.</w:t>
                            </w:r>
                          </w:p>
                          <w:p w:rsidR="001972F1" w:rsidRPr="001972F1" w:rsidRDefault="001972F1" w:rsidP="001972F1">
                            <w:pPr>
                              <w:rPr>
                                <w:rFonts w:ascii="Calibri" w:hAnsi="Calibri"/>
                                <w:sz w:val="40"/>
                                <w:szCs w:val="40"/>
                              </w:rPr>
                            </w:pPr>
                          </w:p>
                          <w:p w:rsidR="001972F1" w:rsidRPr="001972F1" w:rsidRDefault="001972F1" w:rsidP="001972F1">
                            <w:pPr>
                              <w:rPr>
                                <w:rFonts w:ascii="Calibri" w:hAnsi="Calibri"/>
                                <w:sz w:val="40"/>
                                <w:szCs w:val="40"/>
                              </w:rPr>
                            </w:pPr>
                          </w:p>
                          <w:p w:rsidR="001972F1" w:rsidRPr="001972F1" w:rsidRDefault="001972F1" w:rsidP="001972F1">
                            <w:pPr>
                              <w:rPr>
                                <w:rFonts w:ascii="Calibri" w:hAnsi="Calibri"/>
                                <w:sz w:val="40"/>
                                <w:szCs w:val="40"/>
                              </w:rPr>
                            </w:pPr>
                          </w:p>
                          <w:p w:rsidR="001972F1" w:rsidRPr="001972F1" w:rsidRDefault="001972F1" w:rsidP="001972F1">
                            <w:pPr>
                              <w:rPr>
                                <w:rFonts w:ascii="Calibri" w:hAnsi="Calibri"/>
                                <w:sz w:val="40"/>
                                <w:szCs w:val="40"/>
                              </w:rPr>
                            </w:pPr>
                          </w:p>
                          <w:p w:rsidR="001972F1" w:rsidRPr="001972F1" w:rsidRDefault="001972F1" w:rsidP="001972F1">
                            <w:pPr>
                              <w:rPr>
                                <w:rFonts w:ascii="Calibri" w:hAnsi="Calibri"/>
                                <w:sz w:val="40"/>
                                <w:szCs w:val="40"/>
                              </w:rPr>
                            </w:pPr>
                          </w:p>
                          <w:p w:rsidR="001972F1" w:rsidRPr="001972F1" w:rsidRDefault="001972F1" w:rsidP="001972F1">
                            <w:pPr>
                              <w:rPr>
                                <w:rFonts w:ascii="Calibri" w:hAnsi="Calibri"/>
                                <w:sz w:val="40"/>
                                <w:szCs w:val="40"/>
                              </w:rPr>
                            </w:pPr>
                          </w:p>
                          <w:p w:rsidR="001972F1" w:rsidRPr="001972F1" w:rsidRDefault="001972F1" w:rsidP="001972F1">
                            <w:pPr>
                              <w:rPr>
                                <w:rFonts w:ascii="Calibri" w:hAnsi="Calibri"/>
                                <w:sz w:val="40"/>
                                <w:szCs w:val="40"/>
                              </w:rPr>
                            </w:pPr>
                          </w:p>
                          <w:p w:rsidR="001972F1" w:rsidRPr="001972F1" w:rsidRDefault="001972F1" w:rsidP="001972F1">
                            <w:pPr>
                              <w:rPr>
                                <w:rFonts w:ascii="Calibri" w:hAnsi="Calibri"/>
                                <w:sz w:val="40"/>
                                <w:szCs w:val="40"/>
                              </w:rPr>
                            </w:pPr>
                          </w:p>
                          <w:p w:rsidR="001972F1" w:rsidRPr="001972F1" w:rsidRDefault="001972F1" w:rsidP="001972F1">
                            <w:pPr>
                              <w:rPr>
                                <w:rFonts w:ascii="Calibri" w:hAnsi="Calibri"/>
                                <w:sz w:val="40"/>
                                <w:szCs w:val="40"/>
                              </w:rPr>
                            </w:pPr>
                          </w:p>
                          <w:p w:rsidR="001972F1" w:rsidRPr="001972F1" w:rsidRDefault="001972F1" w:rsidP="001972F1">
                            <w:pPr>
                              <w:rPr>
                                <w:rFonts w:ascii="Calibri" w:hAnsi="Calibri"/>
                                <w:sz w:val="40"/>
                                <w:szCs w:val="40"/>
                              </w:rPr>
                            </w:pPr>
                          </w:p>
                          <w:p w:rsidR="001972F1" w:rsidRPr="001972F1" w:rsidRDefault="001972F1" w:rsidP="001972F1">
                            <w:pPr>
                              <w:rPr>
                                <w:rFonts w:ascii="Calibri" w:hAnsi="Calibri"/>
                                <w:sz w:val="40"/>
                                <w:szCs w:val="40"/>
                              </w:rPr>
                            </w:pPr>
                          </w:p>
                          <w:p w:rsidR="001972F1" w:rsidRPr="001972F1" w:rsidRDefault="001972F1" w:rsidP="001972F1">
                            <w:pPr>
                              <w:rPr>
                                <w:rFonts w:ascii="Calibri" w:hAnsi="Calibri"/>
                                <w:sz w:val="40"/>
                                <w:szCs w:val="40"/>
                              </w:rPr>
                            </w:pPr>
                          </w:p>
                          <w:p w:rsidR="001972F1" w:rsidRPr="001972F1" w:rsidRDefault="001972F1" w:rsidP="001972F1">
                            <w:pPr>
                              <w:rPr>
                                <w:rFonts w:ascii="Calibri" w:hAnsi="Calibri"/>
                                <w:sz w:val="40"/>
                                <w:szCs w:val="40"/>
                              </w:rPr>
                            </w:pPr>
                          </w:p>
                          <w:p w:rsidR="001972F1" w:rsidRPr="001972F1" w:rsidRDefault="001972F1" w:rsidP="001972F1">
                            <w:pPr>
                              <w:rPr>
                                <w:rFonts w:ascii="Calibri" w:hAnsi="Calibri"/>
                                <w:sz w:val="40"/>
                                <w:szCs w:val="40"/>
                              </w:rPr>
                            </w:pPr>
                          </w:p>
                          <w:p w:rsidR="001972F1" w:rsidRPr="001972F1" w:rsidRDefault="001972F1" w:rsidP="001972F1">
                            <w:pPr>
                              <w:rPr>
                                <w:rFonts w:ascii="Calibri" w:hAnsi="Calibri"/>
                                <w:sz w:val="40"/>
                                <w:szCs w:val="40"/>
                              </w:rPr>
                            </w:pPr>
                          </w:p>
                          <w:p w:rsidR="009B2598" w:rsidRDefault="009B2598" w:rsidP="009B2598"/>
                          <w:p w:rsidR="009B2598" w:rsidRDefault="009B2598" w:rsidP="009B2598"/>
                          <w:p w:rsidR="009B2598" w:rsidRDefault="009B2598" w:rsidP="009B2598"/>
                          <w:p w:rsidR="009B2598" w:rsidRPr="009B2598" w:rsidRDefault="009B2598" w:rsidP="009B259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B259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Recipe courtesy Alive and Cooking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324.75pt;height:520.5pt;z-index:2516920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" filled="f" stroked="f">
                <v:textbox>
                  <w:txbxContent>
                    <w:p w:rsidR="001972F1" w:rsidRPr="003A2DFC" w:rsidRDefault="001972F1" w:rsidP="003A2DFC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 w:rsidRPr="003A2DFC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Recipe of the month – Grilled Flathead</w:t>
                      </w:r>
                    </w:p>
                    <w:p w:rsidR="001972F1" w:rsidRPr="001972F1" w:rsidRDefault="001972F1" w:rsidP="001972F1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1972F1" w:rsidRPr="003A2DFC" w:rsidRDefault="001972F1" w:rsidP="001972F1">
                      <w:pPr>
                        <w:rPr>
                          <w:rFonts w:ascii="Calibri" w:hAnsi="Calibri"/>
                          <w:b/>
                        </w:rPr>
                      </w:pPr>
                      <w:r w:rsidRPr="003A2DFC">
                        <w:rPr>
                          <w:rFonts w:ascii="Calibri" w:hAnsi="Calibri"/>
                          <w:b/>
                        </w:rPr>
                        <w:t>Ingredients</w:t>
                      </w:r>
                    </w:p>
                    <w:p w:rsidR="001972F1" w:rsidRPr="001972F1" w:rsidRDefault="001972F1" w:rsidP="001972F1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1972F1" w:rsidRDefault="001972F1" w:rsidP="003A2DFC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3A2DFC">
                        <w:rPr>
                          <w:rFonts w:ascii="Calibri" w:hAnsi="Calibri"/>
                          <w:sz w:val="22"/>
                          <w:szCs w:val="22"/>
                        </w:rPr>
                        <w:t>Fresh caught flathead from your charter (we will gut it for you)</w:t>
                      </w:r>
                    </w:p>
                    <w:p w:rsidR="003A2DFC" w:rsidRPr="003A2DFC" w:rsidRDefault="003A2DFC" w:rsidP="003A2DFC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Olive oil</w:t>
                      </w:r>
                    </w:p>
                    <w:p w:rsidR="001972F1" w:rsidRPr="001972F1" w:rsidRDefault="001972F1" w:rsidP="001972F1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1972F1" w:rsidRPr="003A2DFC" w:rsidRDefault="001972F1" w:rsidP="001972F1">
                      <w:pP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 w:rsidRPr="003A2DFC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Method</w:t>
                      </w:r>
                    </w:p>
                    <w:p w:rsidR="001972F1" w:rsidRPr="001972F1" w:rsidRDefault="001972F1" w:rsidP="001972F1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1972F1" w:rsidRPr="003A2DFC" w:rsidRDefault="003A2DFC" w:rsidP="003A2DF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Descale and f</w:t>
                      </w:r>
                      <w:r w:rsidR="001972F1" w:rsidRPr="003A2DFC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illet your flathead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and cut </w:t>
                      </w:r>
                      <w:r w:rsidR="001972F1" w:rsidRPr="003A2DFC">
                        <w:rPr>
                          <w:rFonts w:ascii="Calibri" w:hAnsi="Calibri"/>
                          <w:sz w:val="22"/>
                          <w:szCs w:val="22"/>
                        </w:rPr>
                        <w:t>into portions of you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r</w:t>
                      </w:r>
                      <w:r w:rsidR="001972F1" w:rsidRPr="003A2DFC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choosing.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(For smaller fish butterflied and cooked on the bone works well)</w:t>
                      </w:r>
                    </w:p>
                    <w:p w:rsidR="001972F1" w:rsidRPr="003A2DFC" w:rsidRDefault="001972F1" w:rsidP="003A2DF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3A2DFC">
                        <w:rPr>
                          <w:rFonts w:ascii="Calibri" w:hAnsi="Calibri"/>
                          <w:sz w:val="22"/>
                          <w:szCs w:val="22"/>
                        </w:rPr>
                        <w:t>On mid to high heat, grill flathead, skin side down.</w:t>
                      </w:r>
                    </w:p>
                    <w:p w:rsidR="001972F1" w:rsidRPr="003A2DFC" w:rsidRDefault="001972F1" w:rsidP="003A2DF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3A2DFC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Turn after </w:t>
                      </w:r>
                      <w:r w:rsidR="003A2DFC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approximately </w:t>
                      </w:r>
                      <w:r w:rsidRPr="003A2DFC">
                        <w:rPr>
                          <w:rFonts w:ascii="Calibri" w:hAnsi="Calibri"/>
                          <w:sz w:val="22"/>
                          <w:szCs w:val="22"/>
                        </w:rPr>
                        <w:t>4</w:t>
                      </w:r>
                      <w:r w:rsidR="003A2DFC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  <w:r w:rsidRPr="003A2DFC">
                        <w:rPr>
                          <w:rFonts w:ascii="Calibri" w:hAnsi="Calibri"/>
                          <w:sz w:val="22"/>
                          <w:szCs w:val="22"/>
                        </w:rPr>
                        <w:t>mins</w:t>
                      </w:r>
                      <w:r w:rsidR="003A2DFC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(longer for thicker fillets)</w:t>
                      </w:r>
                    </w:p>
                    <w:p w:rsidR="001972F1" w:rsidRPr="003A2DFC" w:rsidRDefault="001972F1" w:rsidP="003A2DF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3A2DFC">
                        <w:rPr>
                          <w:rFonts w:ascii="Calibri" w:hAnsi="Calibri"/>
                          <w:sz w:val="22"/>
                          <w:szCs w:val="22"/>
                        </w:rPr>
                        <w:t>Serve with pan fried garden vegetables</w:t>
                      </w:r>
                    </w:p>
                    <w:p w:rsidR="001972F1" w:rsidRPr="001972F1" w:rsidRDefault="001972F1" w:rsidP="001972F1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3A2DFC" w:rsidRDefault="003A2DFC" w:rsidP="001972F1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Cooks Tip</w:t>
                      </w:r>
                    </w:p>
                    <w:p w:rsidR="003A2DFC" w:rsidRDefault="003A2DFC" w:rsidP="001972F1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1972F1" w:rsidRDefault="00B93F36" w:rsidP="003A2DFC">
                      <w:pPr>
                        <w:pStyle w:val="ListParagraph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For extra</w:t>
                      </w:r>
                      <w:r w:rsidR="001972F1" w:rsidRPr="003A2DFC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flavor, try making a quick blue cheese sauce!</w:t>
                      </w:r>
                    </w:p>
                    <w:p w:rsidR="003A2DFC" w:rsidRPr="003A2DFC" w:rsidRDefault="003A2DFC" w:rsidP="003A2DFC">
                      <w:pPr>
                        <w:pStyle w:val="ListParagraph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1972F1" w:rsidRDefault="003A2DFC" w:rsidP="001972F1">
                      <w:pPr>
                        <w:rPr>
                          <w:rFonts w:ascii="Calibri" w:hAnsi="Calibri"/>
                          <w:b/>
                        </w:rPr>
                      </w:pPr>
                      <w:r w:rsidRPr="003A2DFC">
                        <w:rPr>
                          <w:rFonts w:ascii="Calibri" w:hAnsi="Calibri"/>
                          <w:b/>
                        </w:rPr>
                        <w:t>Ingredients</w:t>
                      </w:r>
                    </w:p>
                    <w:p w:rsidR="003A2DFC" w:rsidRPr="003A2DFC" w:rsidRDefault="003A2DFC" w:rsidP="001972F1">
                      <w:pPr>
                        <w:rPr>
                          <w:rFonts w:ascii="Calibri" w:hAnsi="Calibri"/>
                          <w:b/>
                        </w:rPr>
                      </w:pPr>
                    </w:p>
                    <w:p w:rsidR="001972F1" w:rsidRPr="003A2DFC" w:rsidRDefault="001972F1" w:rsidP="003A2DFC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3A2DFC">
                        <w:rPr>
                          <w:rFonts w:ascii="Calibri" w:hAnsi="Calibri"/>
                          <w:sz w:val="22"/>
                          <w:szCs w:val="22"/>
                        </w:rPr>
                        <w:t>200G blue cheese</w:t>
                      </w:r>
                    </w:p>
                    <w:p w:rsidR="001972F1" w:rsidRPr="003A2DFC" w:rsidRDefault="001972F1" w:rsidP="003A2DFC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3A2DFC">
                        <w:rPr>
                          <w:rFonts w:ascii="Calibri" w:hAnsi="Calibri"/>
                          <w:sz w:val="22"/>
                          <w:szCs w:val="22"/>
                        </w:rPr>
                        <w:t>1 cup milk</w:t>
                      </w:r>
                    </w:p>
                    <w:p w:rsidR="001972F1" w:rsidRDefault="001972F1" w:rsidP="003A2DFC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3A2DFC">
                        <w:rPr>
                          <w:rFonts w:ascii="Calibri" w:hAnsi="Calibri"/>
                          <w:sz w:val="22"/>
                          <w:szCs w:val="22"/>
                        </w:rPr>
                        <w:t>½ cup corn flour</w:t>
                      </w:r>
                      <w:r w:rsidR="003A2DFC" w:rsidRPr="003A2DFC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(mixed to a smooth runny consistency with some milk)</w:t>
                      </w:r>
                    </w:p>
                    <w:p w:rsidR="003A2DFC" w:rsidRPr="003A2DFC" w:rsidRDefault="003A2DFC" w:rsidP="003A2DFC">
                      <w:pPr>
                        <w:pStyle w:val="ListParagraph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1972F1" w:rsidRPr="003A2DFC" w:rsidRDefault="003A2DFC" w:rsidP="001972F1">
                      <w:pP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 w:rsidRPr="003A2DFC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Method</w:t>
                      </w:r>
                    </w:p>
                    <w:p w:rsidR="001972F1" w:rsidRPr="003A2DFC" w:rsidRDefault="001972F1" w:rsidP="003A2DFC">
                      <w:pPr>
                        <w:pStyle w:val="ListParagraph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1972F1" w:rsidRPr="003A2DFC" w:rsidRDefault="00B93F36" w:rsidP="003A2DFC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Pour milk into pan and heat on medium only (</w:t>
                      </w:r>
                      <w:r w:rsidR="001972F1" w:rsidRPr="003A2DFC">
                        <w:rPr>
                          <w:rFonts w:ascii="Calibri" w:hAnsi="Calibri"/>
                          <w:sz w:val="22"/>
                          <w:szCs w:val="22"/>
                        </w:rPr>
                        <w:t>otherwise it will curdle)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until hot</w:t>
                      </w:r>
                    </w:p>
                    <w:p w:rsidR="001972F1" w:rsidRPr="003A2DFC" w:rsidRDefault="001972F1" w:rsidP="003A2DFC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3A2DFC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Stir in </w:t>
                      </w:r>
                      <w:r w:rsidR="00B93F3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crumbled </w:t>
                      </w:r>
                      <w:r w:rsidRPr="003A2DFC">
                        <w:rPr>
                          <w:rFonts w:ascii="Calibri" w:hAnsi="Calibri"/>
                          <w:sz w:val="22"/>
                          <w:szCs w:val="22"/>
                        </w:rPr>
                        <w:t>blue cheese</w:t>
                      </w:r>
                    </w:p>
                    <w:p w:rsidR="001972F1" w:rsidRPr="003A2DFC" w:rsidRDefault="001972F1" w:rsidP="003A2DFC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3A2DFC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Once cheese is melted, add </w:t>
                      </w:r>
                      <w:r w:rsidR="00B93F3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corn </w:t>
                      </w:r>
                      <w:r w:rsidRPr="003A2DFC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flour </w:t>
                      </w:r>
                      <w:r w:rsidR="00B93F3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and stir well </w:t>
                      </w:r>
                      <w:r w:rsidRPr="003A2DFC">
                        <w:rPr>
                          <w:rFonts w:ascii="Calibri" w:hAnsi="Calibri"/>
                          <w:sz w:val="22"/>
                          <w:szCs w:val="22"/>
                        </w:rPr>
                        <w:t>until desired consistency is achieved.</w:t>
                      </w:r>
                    </w:p>
                    <w:p w:rsidR="001972F1" w:rsidRPr="001972F1" w:rsidRDefault="001972F1" w:rsidP="001972F1">
                      <w:pPr>
                        <w:rPr>
                          <w:rFonts w:ascii="Calibri" w:hAnsi="Calibri"/>
                          <w:sz w:val="40"/>
                          <w:szCs w:val="40"/>
                        </w:rPr>
                      </w:pPr>
                    </w:p>
                    <w:p w:rsidR="001972F1" w:rsidRPr="001972F1" w:rsidRDefault="001972F1" w:rsidP="001972F1">
                      <w:pPr>
                        <w:rPr>
                          <w:rFonts w:ascii="Calibri" w:hAnsi="Calibri"/>
                          <w:sz w:val="40"/>
                          <w:szCs w:val="40"/>
                        </w:rPr>
                      </w:pPr>
                    </w:p>
                    <w:p w:rsidR="001972F1" w:rsidRPr="001972F1" w:rsidRDefault="001972F1" w:rsidP="001972F1">
                      <w:pPr>
                        <w:rPr>
                          <w:rFonts w:ascii="Calibri" w:hAnsi="Calibri"/>
                          <w:sz w:val="40"/>
                          <w:szCs w:val="40"/>
                        </w:rPr>
                      </w:pPr>
                    </w:p>
                    <w:p w:rsidR="001972F1" w:rsidRPr="001972F1" w:rsidRDefault="001972F1" w:rsidP="001972F1">
                      <w:pPr>
                        <w:rPr>
                          <w:rFonts w:ascii="Calibri" w:hAnsi="Calibri"/>
                          <w:sz w:val="40"/>
                          <w:szCs w:val="40"/>
                        </w:rPr>
                      </w:pPr>
                    </w:p>
                    <w:p w:rsidR="001972F1" w:rsidRPr="001972F1" w:rsidRDefault="001972F1" w:rsidP="001972F1">
                      <w:pPr>
                        <w:rPr>
                          <w:rFonts w:ascii="Calibri" w:hAnsi="Calibri"/>
                          <w:sz w:val="40"/>
                          <w:szCs w:val="40"/>
                        </w:rPr>
                      </w:pPr>
                    </w:p>
                    <w:p w:rsidR="001972F1" w:rsidRPr="001972F1" w:rsidRDefault="001972F1" w:rsidP="001972F1">
                      <w:pPr>
                        <w:rPr>
                          <w:rFonts w:ascii="Calibri" w:hAnsi="Calibri"/>
                          <w:sz w:val="40"/>
                          <w:szCs w:val="40"/>
                        </w:rPr>
                      </w:pPr>
                    </w:p>
                    <w:p w:rsidR="001972F1" w:rsidRPr="001972F1" w:rsidRDefault="001972F1" w:rsidP="001972F1">
                      <w:pPr>
                        <w:rPr>
                          <w:rFonts w:ascii="Calibri" w:hAnsi="Calibri"/>
                          <w:sz w:val="40"/>
                          <w:szCs w:val="40"/>
                        </w:rPr>
                      </w:pPr>
                    </w:p>
                    <w:p w:rsidR="001972F1" w:rsidRPr="001972F1" w:rsidRDefault="001972F1" w:rsidP="001972F1">
                      <w:pPr>
                        <w:rPr>
                          <w:rFonts w:ascii="Calibri" w:hAnsi="Calibri"/>
                          <w:sz w:val="40"/>
                          <w:szCs w:val="40"/>
                        </w:rPr>
                      </w:pPr>
                    </w:p>
                    <w:p w:rsidR="001972F1" w:rsidRPr="001972F1" w:rsidRDefault="001972F1" w:rsidP="001972F1">
                      <w:pPr>
                        <w:rPr>
                          <w:rFonts w:ascii="Calibri" w:hAnsi="Calibri"/>
                          <w:sz w:val="40"/>
                          <w:szCs w:val="40"/>
                        </w:rPr>
                      </w:pPr>
                    </w:p>
                    <w:p w:rsidR="001972F1" w:rsidRPr="001972F1" w:rsidRDefault="001972F1" w:rsidP="001972F1">
                      <w:pPr>
                        <w:rPr>
                          <w:rFonts w:ascii="Calibri" w:hAnsi="Calibri"/>
                          <w:sz w:val="40"/>
                          <w:szCs w:val="40"/>
                        </w:rPr>
                      </w:pPr>
                    </w:p>
                    <w:p w:rsidR="001972F1" w:rsidRPr="001972F1" w:rsidRDefault="001972F1" w:rsidP="001972F1">
                      <w:pPr>
                        <w:rPr>
                          <w:rFonts w:ascii="Calibri" w:hAnsi="Calibri"/>
                          <w:sz w:val="40"/>
                          <w:szCs w:val="40"/>
                        </w:rPr>
                      </w:pPr>
                    </w:p>
                    <w:p w:rsidR="001972F1" w:rsidRPr="001972F1" w:rsidRDefault="001972F1" w:rsidP="001972F1">
                      <w:pPr>
                        <w:rPr>
                          <w:rFonts w:ascii="Calibri" w:hAnsi="Calibri"/>
                          <w:sz w:val="40"/>
                          <w:szCs w:val="40"/>
                        </w:rPr>
                      </w:pPr>
                    </w:p>
                    <w:p w:rsidR="001972F1" w:rsidRPr="001972F1" w:rsidRDefault="001972F1" w:rsidP="001972F1">
                      <w:pPr>
                        <w:rPr>
                          <w:rFonts w:ascii="Calibri" w:hAnsi="Calibri"/>
                          <w:sz w:val="40"/>
                          <w:szCs w:val="40"/>
                        </w:rPr>
                      </w:pPr>
                    </w:p>
                    <w:p w:rsidR="001972F1" w:rsidRPr="001972F1" w:rsidRDefault="001972F1" w:rsidP="001972F1">
                      <w:pPr>
                        <w:rPr>
                          <w:rFonts w:ascii="Calibri" w:hAnsi="Calibri"/>
                          <w:sz w:val="40"/>
                          <w:szCs w:val="40"/>
                        </w:rPr>
                      </w:pPr>
                    </w:p>
                    <w:p w:rsidR="001972F1" w:rsidRPr="001972F1" w:rsidRDefault="001972F1" w:rsidP="001972F1">
                      <w:pPr>
                        <w:rPr>
                          <w:rFonts w:ascii="Calibri" w:hAnsi="Calibri"/>
                          <w:sz w:val="40"/>
                          <w:szCs w:val="40"/>
                        </w:rPr>
                      </w:pPr>
                    </w:p>
                    <w:p w:rsidR="009B2598" w:rsidRDefault="009B2598" w:rsidP="009B2598"/>
                    <w:p w:rsidR="009B2598" w:rsidRDefault="009B2598" w:rsidP="009B2598"/>
                    <w:p w:rsidR="009B2598" w:rsidRDefault="009B2598" w:rsidP="009B2598"/>
                    <w:p w:rsidR="009B2598" w:rsidRPr="009B2598" w:rsidRDefault="009B2598" w:rsidP="009B259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B2598">
                        <w:rPr>
                          <w:rFonts w:ascii="Arial" w:hAnsi="Arial" w:cs="Arial"/>
                          <w:sz w:val="18"/>
                          <w:szCs w:val="18"/>
                        </w:rPr>
                        <w:t>Recipe courtesy Alive and Cooking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E4A52">
        <w:rPr>
          <w:rFonts w:ascii="Arial" w:hAnsi="Arial" w:cs="Arial"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A00407" wp14:editId="36C7300C">
                <wp:simplePos x="0" y="0"/>
                <wp:positionH relativeFrom="column">
                  <wp:posOffset>-104775</wp:posOffset>
                </wp:positionH>
                <wp:positionV relativeFrom="page">
                  <wp:posOffset>276225</wp:posOffset>
                </wp:positionV>
                <wp:extent cx="4295775" cy="8524875"/>
                <wp:effectExtent l="0" t="0" r="28575" b="2857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775" cy="8524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DC370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5D8574" id="Rectangle: Rounded Corners 15" o:spid="_x0000_s1026" style="position:absolute;margin-left:-8.25pt;margin-top:21.75pt;width:338.25pt;height:67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" filled="f" strokecolor="#dc370a" strokeweight="2pt">
                <w10:wrap anchory="page"/>
              </v:roundrect>
            </w:pict>
          </mc:Fallback>
        </mc:AlternateContent>
      </w:r>
      <w:r w:rsidR="001A13F9" w:rsidRPr="004B6697">
        <w:rPr>
          <w:rFonts w:ascii="Arial" w:hAnsi="Arial" w:cs="Arial"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0" wp14:anchorId="128B1C58" wp14:editId="7DCB2997">
                <wp:simplePos x="0" y="0"/>
                <wp:positionH relativeFrom="page">
                  <wp:posOffset>4724400</wp:posOffset>
                </wp:positionH>
                <wp:positionV relativeFrom="margin">
                  <wp:align>top</wp:align>
                </wp:positionV>
                <wp:extent cx="2693670" cy="9391650"/>
                <wp:effectExtent l="0" t="0" r="0" b="9525"/>
                <wp:wrapSquare wrapText="left"/>
                <wp:docPr id="3" name="Text Box 3" descr="Newsletter sideb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3670" cy="939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5BF5" w:rsidRDefault="001972F1">
                            <w:pPr>
                              <w:pStyle w:val="Photo"/>
                            </w:pPr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521E4AD1" wp14:editId="6F291A0D">
                                  <wp:extent cx="2197417" cy="1925955"/>
                                  <wp:effectExtent l="2222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G_1383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201723" cy="19297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Style w:val="NewsletterTable"/>
                              <w:tblW w:w="5000" w:type="pct"/>
                              <w:jc w:val="center"/>
                              <w:tblLook w:val="04A0" w:firstRow="1" w:lastRow="0" w:firstColumn="1" w:lastColumn="0" w:noHBand="0" w:noVBand="1"/>
                              <w:tblDescription w:val="Callout table"/>
                            </w:tblPr>
                            <w:tblGrid>
                              <w:gridCol w:w="4174"/>
                            </w:tblGrid>
                            <w:tr w:rsidR="005D5BF5" w:rsidTr="005D5BF5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tcW w:w="3439" w:type="dxa"/>
                                  <w:tcBorders>
                                    <w:bottom w:val="nil"/>
                                  </w:tcBorders>
                                </w:tcPr>
                                <w:p w:rsidR="005D5BF5" w:rsidRDefault="005D5BF5">
                                  <w:pPr>
                                    <w:pStyle w:val="TableSpace"/>
                                  </w:pPr>
                                </w:p>
                              </w:tc>
                            </w:tr>
                            <w:tr w:rsidR="005D5BF5" w:rsidTr="005D5BF5">
                              <w:trPr>
                                <w:trHeight w:val="9576"/>
                                <w:jc w:val="center"/>
                              </w:trPr>
                              <w:tc>
                                <w:tcPr>
                                  <w:tcW w:w="343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5D5BF5" w:rsidRDefault="001D0F1E" w:rsidP="001D0F1E">
                                  <w:pPr>
                                    <w:jc w:val="center"/>
                                    <w:rPr>
                                      <w:u w:val="single"/>
                                    </w:rPr>
                                  </w:pPr>
                                  <w:r w:rsidRPr="001D0F1E">
                                    <w:rPr>
                                      <w:u w:val="single"/>
                                    </w:rPr>
                                    <w:t>Charter fee structure</w:t>
                                  </w:r>
                                </w:p>
                                <w:p w:rsidR="001D0F1E" w:rsidRDefault="001D0F1E" w:rsidP="001D0F1E">
                                  <w:pPr>
                                    <w:jc w:val="center"/>
                                    <w:rPr>
                                      <w:u w:val="single"/>
                                    </w:rPr>
                                  </w:pPr>
                                </w:p>
                                <w:p w:rsidR="001D0F1E" w:rsidRDefault="001D0F1E" w:rsidP="001D0F1E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1D0F1E">
                                    <w:rPr>
                                      <w:i/>
                                    </w:rPr>
                                    <w:t>6hr individual charter</w:t>
                                  </w:r>
                                </w:p>
                                <w:p w:rsidR="001D0F1E" w:rsidRDefault="007F28B2" w:rsidP="001D0F1E">
                                  <w:pPr>
                                    <w:jc w:val="center"/>
                                  </w:pPr>
                                  <w:r>
                                    <w:t>$120</w:t>
                                  </w:r>
                                </w:p>
                                <w:p w:rsidR="007F28B2" w:rsidRDefault="007F28B2" w:rsidP="001D0F1E">
                                  <w:pPr>
                                    <w:jc w:val="center"/>
                                  </w:pPr>
                                </w:p>
                                <w:p w:rsidR="007F28B2" w:rsidRDefault="007F28B2" w:rsidP="001D0F1E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8hr individual charter</w:t>
                                  </w:r>
                                </w:p>
                                <w:p w:rsidR="007F28B2" w:rsidRDefault="007F28B2" w:rsidP="001D0F1E">
                                  <w:pPr>
                                    <w:jc w:val="center"/>
                                  </w:pPr>
                                  <w:r>
                                    <w:t>$160</w:t>
                                  </w:r>
                                </w:p>
                                <w:p w:rsidR="007F28B2" w:rsidRDefault="007F28B2" w:rsidP="001D0F1E">
                                  <w:pPr>
                                    <w:jc w:val="center"/>
                                  </w:pPr>
                                </w:p>
                                <w:p w:rsidR="007F28B2" w:rsidRDefault="007F28B2" w:rsidP="001D0F1E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6hr private charter</w:t>
                                  </w:r>
                                </w:p>
                                <w:p w:rsidR="007F28B2" w:rsidRDefault="007F28B2" w:rsidP="001D0F1E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(up to 12 people)</w:t>
                                  </w:r>
                                </w:p>
                                <w:p w:rsidR="007F28B2" w:rsidRDefault="007F28B2" w:rsidP="001D0F1E">
                                  <w:pPr>
                                    <w:jc w:val="center"/>
                                  </w:pPr>
                                  <w:r>
                                    <w:t>$1,320</w:t>
                                  </w:r>
                                </w:p>
                                <w:p w:rsidR="007F28B2" w:rsidRDefault="007F28B2" w:rsidP="001D0F1E">
                                  <w:pPr>
                                    <w:jc w:val="center"/>
                                  </w:pPr>
                                </w:p>
                                <w:p w:rsidR="007F28B2" w:rsidRDefault="007F28B2" w:rsidP="007F28B2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8hr private charter</w:t>
                                  </w:r>
                                </w:p>
                                <w:p w:rsidR="007F28B2" w:rsidRDefault="007F28B2" w:rsidP="007F28B2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(up to 12 people)</w:t>
                                  </w:r>
                                </w:p>
                                <w:p w:rsidR="007F28B2" w:rsidRDefault="007F28B2" w:rsidP="007F28B2">
                                  <w:pPr>
                                    <w:jc w:val="center"/>
                                  </w:pPr>
                                  <w:r>
                                    <w:t>$1,760</w:t>
                                  </w:r>
                                </w:p>
                                <w:p w:rsidR="001A13F9" w:rsidRDefault="001A13F9" w:rsidP="007F28B2">
                                  <w:pPr>
                                    <w:jc w:val="center"/>
                                  </w:pPr>
                                </w:p>
                                <w:p w:rsidR="001A13F9" w:rsidRPr="00BF0284" w:rsidRDefault="001A13F9" w:rsidP="007F28B2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BF0284">
                                    <w:rPr>
                                      <w:i/>
                                    </w:rPr>
                                    <w:t>Discounts for kids under 13 and family groups</w:t>
                                  </w:r>
                                </w:p>
                                <w:p w:rsidR="007F28B2" w:rsidRDefault="007F28B2" w:rsidP="007F28B2">
                                  <w:pPr>
                                    <w:jc w:val="center"/>
                                  </w:pPr>
                                </w:p>
                                <w:p w:rsidR="007F28B2" w:rsidRDefault="007F28B2" w:rsidP="007F28B2">
                                  <w:pPr>
                                    <w:jc w:val="center"/>
                                  </w:pPr>
                                </w:p>
                                <w:p w:rsidR="007F28B2" w:rsidRPr="00BF0284" w:rsidRDefault="001D2E7D" w:rsidP="007F28B2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BF0284">
                                    <w:rPr>
                                      <w:i/>
                                    </w:rPr>
                                    <w:t>For all the info on what’s included and t</w:t>
                                  </w:r>
                                  <w:r w:rsidR="007F28B2" w:rsidRPr="00BF0284">
                                    <w:rPr>
                                      <w:i/>
                                    </w:rPr>
                                    <w:t>o make a booking</w:t>
                                  </w:r>
                                  <w:r w:rsidRPr="00BF0284">
                                    <w:rPr>
                                      <w:i/>
                                    </w:rPr>
                                    <w:t xml:space="preserve"> 24/7</w:t>
                                  </w:r>
                                  <w:r w:rsidR="007F28B2" w:rsidRPr="00BF0284">
                                    <w:rPr>
                                      <w:i/>
                                    </w:rPr>
                                    <w:t>:</w:t>
                                  </w:r>
                                </w:p>
                                <w:p w:rsidR="001D2E7D" w:rsidRDefault="001D2E7D" w:rsidP="007F28B2">
                                  <w:pPr>
                                    <w:jc w:val="center"/>
                                  </w:pPr>
                                </w:p>
                                <w:p w:rsidR="001D2E7D" w:rsidRPr="007F28B2" w:rsidRDefault="009338CE" w:rsidP="001D2E7D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hyperlink r:id="rId24" w:history="1">
                                    <w:r w:rsidR="001D2E7D" w:rsidRPr="00342E5B">
                                      <w:rPr>
                                        <w:rStyle w:val="Hyperlink"/>
                                        <w:i/>
                                      </w:rPr>
                                      <w:t>www.downundercharters.com.au</w:t>
                                    </w:r>
                                  </w:hyperlink>
                                </w:p>
                                <w:p w:rsidR="001D2E7D" w:rsidRDefault="001D2E7D" w:rsidP="007F28B2">
                                  <w:pPr>
                                    <w:jc w:val="center"/>
                                  </w:pPr>
                                </w:p>
                                <w:p w:rsidR="007F28B2" w:rsidRDefault="007F28B2" w:rsidP="007F28B2">
                                  <w:pPr>
                                    <w:jc w:val="center"/>
                                  </w:pPr>
                                </w:p>
                                <w:p w:rsidR="007F28B2" w:rsidRDefault="00121723" w:rsidP="007F28B2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 xml:space="preserve">Like and follow us on </w:t>
                                  </w:r>
                                  <w:hyperlink r:id="rId25" w:history="1">
                                    <w:r w:rsidRPr="00121723">
                                      <w:rPr>
                                        <w:rStyle w:val="Hyperlink"/>
                                        <w:i/>
                                      </w:rPr>
                                      <w:t>Facebook</w:t>
                                    </w:r>
                                  </w:hyperlink>
                                  <w:r>
                                    <w:rPr>
                                      <w:i/>
                                    </w:rPr>
                                    <w:t xml:space="preserve"> for great last minute specials, competitions and to see all the action from our Charters.</w:t>
                                  </w:r>
                                </w:p>
                                <w:p w:rsidR="007F28B2" w:rsidRDefault="007F28B2" w:rsidP="007F28B2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  <w:p w:rsidR="007F28B2" w:rsidRPr="007F28B2" w:rsidRDefault="00FD55A0" w:rsidP="001D2E7D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You have received this newsletter because you ticked subscribe to newsletter when you booked. T</w:t>
                                  </w:r>
                                  <w:r w:rsidR="00121723">
                                    <w:rPr>
                                      <w:i/>
                                    </w:rPr>
                                    <w:t xml:space="preserve">o unsubscribe from this newsletter, click </w:t>
                                  </w:r>
                                  <w:hyperlink r:id="rId26" w:history="1">
                                    <w:r w:rsidR="00121723" w:rsidRPr="00121723">
                                      <w:rPr>
                                        <w:rStyle w:val="Hyperlink"/>
                                        <w:i/>
                                      </w:rPr>
                                      <w:t>here</w:t>
                                    </w:r>
                                  </w:hyperlink>
                                  <w:r w:rsidR="00121723">
                                    <w:rPr>
                                      <w:i/>
                                    </w:rPr>
                                    <w:t xml:space="preserve"> and use “unsubscribe” as the subject line of your email.</w:t>
                                  </w:r>
                                </w:p>
                              </w:tc>
                            </w:tr>
                          </w:tbl>
                          <w:p w:rsidR="005D5BF5" w:rsidRDefault="005D5BF5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B1C58" id="Text Box 3" o:spid="_x0000_s1029" type="#_x0000_t202" alt="Newsletter sidebar 2" style="position:absolute;margin-left:372pt;margin-top:0;width:212.1pt;height:739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" o:allowoverlap="f" filled="f" stroked="f" strokeweight=".5pt">
                <v:textbox inset="1.44pt,0,1.44pt,0">
                  <w:txbxContent>
                    <w:p w:rsidR="005D5BF5" w:rsidRDefault="001972F1">
                      <w:pPr>
                        <w:pStyle w:val="Photo"/>
                      </w:pPr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521E4AD1" wp14:editId="6F291A0D">
                            <wp:extent cx="2197417" cy="1925955"/>
                            <wp:effectExtent l="2222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G_1383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201723" cy="19297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Style w:val="NewsletterTable"/>
                        <w:tblW w:w="5000" w:type="pct"/>
                        <w:jc w:val="center"/>
                        <w:tblLook w:val="04A0" w:firstRow="1" w:lastRow="0" w:firstColumn="1" w:lastColumn="0" w:noHBand="0" w:noVBand="1"/>
                        <w:tblDescription w:val="Callout table"/>
                      </w:tblPr>
                      <w:tblGrid>
                        <w:gridCol w:w="4174"/>
                      </w:tblGrid>
                      <w:tr w:rsidR="005D5BF5" w:rsidTr="005D5BF5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tcW w:w="3439" w:type="dxa"/>
                            <w:tcBorders>
                              <w:bottom w:val="nil"/>
                            </w:tcBorders>
                          </w:tcPr>
                          <w:p w:rsidR="005D5BF5" w:rsidRDefault="005D5BF5">
                            <w:pPr>
                              <w:pStyle w:val="TableSpace"/>
                            </w:pPr>
                          </w:p>
                        </w:tc>
                      </w:tr>
                      <w:tr w:rsidR="005D5BF5" w:rsidTr="005D5BF5">
                        <w:trPr>
                          <w:trHeight w:val="9576"/>
                          <w:jc w:val="center"/>
                        </w:trPr>
                        <w:tc>
                          <w:tcPr>
                            <w:tcW w:w="343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5D5BF5" w:rsidRDefault="001D0F1E" w:rsidP="001D0F1E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1D0F1E">
                              <w:rPr>
                                <w:u w:val="single"/>
                              </w:rPr>
                              <w:t>Charter fee structure</w:t>
                            </w:r>
                          </w:p>
                          <w:p w:rsidR="001D0F1E" w:rsidRDefault="001D0F1E" w:rsidP="001D0F1E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:rsidR="001D0F1E" w:rsidRDefault="001D0F1E" w:rsidP="001D0F1E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1D0F1E">
                              <w:rPr>
                                <w:i/>
                              </w:rPr>
                              <w:t>6hr individual charter</w:t>
                            </w:r>
                          </w:p>
                          <w:p w:rsidR="001D0F1E" w:rsidRDefault="007F28B2" w:rsidP="001D0F1E">
                            <w:pPr>
                              <w:jc w:val="center"/>
                            </w:pPr>
                            <w:r>
                              <w:t>$120</w:t>
                            </w:r>
                          </w:p>
                          <w:p w:rsidR="007F28B2" w:rsidRDefault="007F28B2" w:rsidP="001D0F1E">
                            <w:pPr>
                              <w:jc w:val="center"/>
                            </w:pPr>
                          </w:p>
                          <w:p w:rsidR="007F28B2" w:rsidRDefault="007F28B2" w:rsidP="001D0F1E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8hr individual charter</w:t>
                            </w:r>
                          </w:p>
                          <w:p w:rsidR="007F28B2" w:rsidRDefault="007F28B2" w:rsidP="001D0F1E">
                            <w:pPr>
                              <w:jc w:val="center"/>
                            </w:pPr>
                            <w:r>
                              <w:t>$160</w:t>
                            </w:r>
                          </w:p>
                          <w:p w:rsidR="007F28B2" w:rsidRDefault="007F28B2" w:rsidP="001D0F1E">
                            <w:pPr>
                              <w:jc w:val="center"/>
                            </w:pPr>
                          </w:p>
                          <w:p w:rsidR="007F28B2" w:rsidRDefault="007F28B2" w:rsidP="001D0F1E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6hr private charter</w:t>
                            </w:r>
                          </w:p>
                          <w:p w:rsidR="007F28B2" w:rsidRDefault="007F28B2" w:rsidP="001D0F1E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(up to 12 people)</w:t>
                            </w:r>
                          </w:p>
                          <w:p w:rsidR="007F28B2" w:rsidRDefault="007F28B2" w:rsidP="001D0F1E">
                            <w:pPr>
                              <w:jc w:val="center"/>
                            </w:pPr>
                            <w:r>
                              <w:t>$1,320</w:t>
                            </w:r>
                          </w:p>
                          <w:p w:rsidR="007F28B2" w:rsidRDefault="007F28B2" w:rsidP="001D0F1E">
                            <w:pPr>
                              <w:jc w:val="center"/>
                            </w:pPr>
                          </w:p>
                          <w:p w:rsidR="007F28B2" w:rsidRDefault="007F28B2" w:rsidP="007F28B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8hr private charter</w:t>
                            </w:r>
                          </w:p>
                          <w:p w:rsidR="007F28B2" w:rsidRDefault="007F28B2" w:rsidP="007F28B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(up to 12 people)</w:t>
                            </w:r>
                          </w:p>
                          <w:p w:rsidR="007F28B2" w:rsidRDefault="007F28B2" w:rsidP="007F28B2">
                            <w:pPr>
                              <w:jc w:val="center"/>
                            </w:pPr>
                            <w:r>
                              <w:t>$1,760</w:t>
                            </w:r>
                          </w:p>
                          <w:p w:rsidR="001A13F9" w:rsidRDefault="001A13F9" w:rsidP="007F28B2">
                            <w:pPr>
                              <w:jc w:val="center"/>
                            </w:pPr>
                          </w:p>
                          <w:p w:rsidR="001A13F9" w:rsidRPr="00BF0284" w:rsidRDefault="001A13F9" w:rsidP="007F28B2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BF0284">
                              <w:rPr>
                                <w:i/>
                              </w:rPr>
                              <w:t>Discounts for kids under 13 and family groups</w:t>
                            </w:r>
                          </w:p>
                          <w:p w:rsidR="007F28B2" w:rsidRDefault="007F28B2" w:rsidP="007F28B2">
                            <w:pPr>
                              <w:jc w:val="center"/>
                            </w:pPr>
                          </w:p>
                          <w:p w:rsidR="007F28B2" w:rsidRDefault="007F28B2" w:rsidP="007F28B2">
                            <w:pPr>
                              <w:jc w:val="center"/>
                            </w:pPr>
                          </w:p>
                          <w:p w:rsidR="007F28B2" w:rsidRPr="00BF0284" w:rsidRDefault="001D2E7D" w:rsidP="007F28B2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BF0284">
                              <w:rPr>
                                <w:i/>
                              </w:rPr>
                              <w:t>For all the info on what’s included and t</w:t>
                            </w:r>
                            <w:r w:rsidR="007F28B2" w:rsidRPr="00BF0284">
                              <w:rPr>
                                <w:i/>
                              </w:rPr>
                              <w:t>o make a booking</w:t>
                            </w:r>
                            <w:r w:rsidRPr="00BF0284">
                              <w:rPr>
                                <w:i/>
                              </w:rPr>
                              <w:t xml:space="preserve"> 24/7</w:t>
                            </w:r>
                            <w:r w:rsidR="007F28B2" w:rsidRPr="00BF0284">
                              <w:rPr>
                                <w:i/>
                              </w:rPr>
                              <w:t>:</w:t>
                            </w:r>
                          </w:p>
                          <w:p w:rsidR="001D2E7D" w:rsidRDefault="001D2E7D" w:rsidP="007F28B2">
                            <w:pPr>
                              <w:jc w:val="center"/>
                            </w:pPr>
                          </w:p>
                          <w:p w:rsidR="001D2E7D" w:rsidRPr="007F28B2" w:rsidRDefault="009338CE" w:rsidP="001D2E7D">
                            <w:pPr>
                              <w:jc w:val="center"/>
                              <w:rPr>
                                <w:i/>
                              </w:rPr>
                            </w:pPr>
                            <w:hyperlink r:id="rId27" w:history="1">
                              <w:r w:rsidR="001D2E7D" w:rsidRPr="00342E5B">
                                <w:rPr>
                                  <w:rStyle w:val="Hyperlink"/>
                                  <w:i/>
                                </w:rPr>
                                <w:t>www.downundercharters.com.au</w:t>
                              </w:r>
                            </w:hyperlink>
                          </w:p>
                          <w:p w:rsidR="001D2E7D" w:rsidRDefault="001D2E7D" w:rsidP="007F28B2">
                            <w:pPr>
                              <w:jc w:val="center"/>
                            </w:pPr>
                          </w:p>
                          <w:p w:rsidR="007F28B2" w:rsidRDefault="007F28B2" w:rsidP="007F28B2">
                            <w:pPr>
                              <w:jc w:val="center"/>
                            </w:pPr>
                          </w:p>
                          <w:p w:rsidR="007F28B2" w:rsidRDefault="00121723" w:rsidP="007F28B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Like and follow us on </w:t>
                            </w:r>
                            <w:hyperlink r:id="rId28" w:history="1">
                              <w:r w:rsidRPr="00121723">
                                <w:rPr>
                                  <w:rStyle w:val="Hyperlink"/>
                                  <w:i/>
                                </w:rPr>
                                <w:t>Facebook</w:t>
                              </w:r>
                            </w:hyperlink>
                            <w:r>
                              <w:rPr>
                                <w:i/>
                              </w:rPr>
                              <w:t xml:space="preserve"> for great last minute specials, competitions and to see all the action from our Charters.</w:t>
                            </w:r>
                          </w:p>
                          <w:p w:rsidR="007F28B2" w:rsidRDefault="007F28B2" w:rsidP="007F28B2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7F28B2" w:rsidRPr="007F28B2" w:rsidRDefault="00FD55A0" w:rsidP="001D2E7D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You have received this newsletter because you ticked subscribe to newsletter when you booked. T</w:t>
                            </w:r>
                            <w:r w:rsidR="00121723">
                              <w:rPr>
                                <w:i/>
                              </w:rPr>
                              <w:t xml:space="preserve">o unsubscribe from this newsletter, click </w:t>
                            </w:r>
                            <w:hyperlink r:id="rId29" w:history="1">
                              <w:r w:rsidR="00121723" w:rsidRPr="00121723">
                                <w:rPr>
                                  <w:rStyle w:val="Hyperlink"/>
                                  <w:i/>
                                </w:rPr>
                                <w:t>here</w:t>
                              </w:r>
                            </w:hyperlink>
                            <w:r w:rsidR="00121723">
                              <w:rPr>
                                <w:i/>
                              </w:rPr>
                              <w:t xml:space="preserve"> and use “unsubscribe” as the subject line of your email.</w:t>
                            </w:r>
                          </w:p>
                        </w:tc>
                      </w:tr>
                    </w:tbl>
                    <w:p w:rsidR="005D5BF5" w:rsidRDefault="005D5BF5">
                      <w:pPr>
                        <w:pStyle w:val="NoSpacing"/>
                      </w:pP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</w:p>
    <w:p w:rsidR="007F28B2" w:rsidRDefault="007F28B2" w:rsidP="001D0F1E">
      <w:pPr>
        <w:rPr>
          <w:rFonts w:ascii="Arial" w:hAnsi="Arial" w:cs="Arial"/>
        </w:rPr>
      </w:pPr>
    </w:p>
    <w:p w:rsidR="007F28B2" w:rsidRDefault="007F28B2" w:rsidP="001D0F1E">
      <w:pPr>
        <w:rPr>
          <w:rFonts w:ascii="Arial" w:hAnsi="Arial" w:cs="Arial"/>
        </w:rPr>
      </w:pPr>
    </w:p>
    <w:p w:rsidR="007F28B2" w:rsidRDefault="007F28B2" w:rsidP="001D0F1E">
      <w:pPr>
        <w:rPr>
          <w:rFonts w:ascii="Arial" w:hAnsi="Arial" w:cs="Arial"/>
        </w:rPr>
      </w:pPr>
    </w:p>
    <w:p w:rsidR="007F28B2" w:rsidRDefault="007F28B2" w:rsidP="001D0F1E">
      <w:pPr>
        <w:rPr>
          <w:rFonts w:ascii="Arial" w:hAnsi="Arial" w:cs="Arial"/>
        </w:rPr>
      </w:pPr>
    </w:p>
    <w:p w:rsidR="007F28B2" w:rsidRDefault="007F28B2" w:rsidP="001D0F1E">
      <w:pPr>
        <w:rPr>
          <w:rFonts w:ascii="Arial" w:hAnsi="Arial" w:cs="Arial"/>
        </w:rPr>
      </w:pPr>
    </w:p>
    <w:p w:rsidR="007F28B2" w:rsidRDefault="007F28B2" w:rsidP="001D0F1E">
      <w:pPr>
        <w:rPr>
          <w:rFonts w:ascii="Arial" w:hAnsi="Arial" w:cs="Arial"/>
        </w:rPr>
      </w:pPr>
    </w:p>
    <w:p w:rsidR="007F28B2" w:rsidRDefault="007F28B2" w:rsidP="001D0F1E">
      <w:pPr>
        <w:rPr>
          <w:rFonts w:ascii="Arial" w:hAnsi="Arial" w:cs="Arial"/>
        </w:rPr>
      </w:pPr>
    </w:p>
    <w:p w:rsidR="007F28B2" w:rsidRDefault="007F28B2" w:rsidP="00BF4B89">
      <w:pPr>
        <w:rPr>
          <w:rFonts w:ascii="Arial" w:hAnsi="Arial" w:cs="Arial"/>
        </w:rPr>
      </w:pPr>
    </w:p>
    <w:p w:rsidR="006F5052" w:rsidRDefault="006F5052" w:rsidP="003A2DFC">
      <w:pPr>
        <w:rPr>
          <w:rFonts w:ascii="Calibri" w:hAnsi="Calibri" w:cs="Arial"/>
          <w:sz w:val="22"/>
          <w:szCs w:val="22"/>
        </w:rPr>
      </w:pPr>
    </w:p>
    <w:p w:rsidR="00B93F36" w:rsidRDefault="00B93F36" w:rsidP="003A2DFC">
      <w:pPr>
        <w:rPr>
          <w:rFonts w:ascii="Calibri" w:hAnsi="Calibri" w:cs="Arial"/>
          <w:sz w:val="22"/>
          <w:szCs w:val="22"/>
        </w:rPr>
      </w:pPr>
      <w:bookmarkStart w:id="0" w:name="_GoBack"/>
      <w:bookmarkEnd w:id="0"/>
    </w:p>
    <w:p w:rsidR="00762AA9" w:rsidRPr="009B2598" w:rsidRDefault="007F28B2" w:rsidP="009B2598">
      <w:pPr>
        <w:jc w:val="center"/>
        <w:rPr>
          <w:rFonts w:ascii="Calibri" w:hAnsi="Calibri" w:cs="Arial"/>
          <w:sz w:val="22"/>
          <w:szCs w:val="22"/>
        </w:rPr>
      </w:pPr>
      <w:r w:rsidRPr="00BF4B89">
        <w:rPr>
          <w:rFonts w:ascii="Calibri" w:hAnsi="Calibri" w:cs="Arial"/>
          <w:sz w:val="22"/>
          <w:szCs w:val="22"/>
        </w:rPr>
        <w:t xml:space="preserve">Been out fishing with us? Share your pics or leave us a </w:t>
      </w:r>
      <w:r w:rsidR="00CC55E1" w:rsidRPr="00BF4B89">
        <w:rPr>
          <w:rFonts w:ascii="Calibri" w:hAnsi="Calibri" w:cs="Arial"/>
          <w:sz w:val="22"/>
          <w:szCs w:val="22"/>
        </w:rPr>
        <w:t xml:space="preserve">review. Find us on </w:t>
      </w:r>
      <w:hyperlink r:id="rId30" w:history="1">
        <w:r w:rsidR="00CC55E1" w:rsidRPr="00BF4B89">
          <w:rPr>
            <w:rStyle w:val="Hyperlink"/>
            <w:rFonts w:ascii="Calibri" w:hAnsi="Calibri" w:cs="Arial"/>
            <w:sz w:val="22"/>
            <w:szCs w:val="22"/>
          </w:rPr>
          <w:t>Facebook</w:t>
        </w:r>
      </w:hyperlink>
      <w:r w:rsidR="00CC55E1" w:rsidRPr="00BF4B89">
        <w:rPr>
          <w:rFonts w:ascii="Calibri" w:hAnsi="Calibri" w:cs="Arial"/>
          <w:sz w:val="22"/>
          <w:szCs w:val="22"/>
        </w:rPr>
        <w:t xml:space="preserve">, </w:t>
      </w:r>
      <w:hyperlink r:id="rId31" w:history="1">
        <w:r w:rsidR="00CC55E1" w:rsidRPr="00BF4B89">
          <w:rPr>
            <w:rStyle w:val="Hyperlink"/>
            <w:rFonts w:ascii="Calibri" w:hAnsi="Calibri" w:cs="Arial"/>
            <w:sz w:val="22"/>
            <w:szCs w:val="22"/>
          </w:rPr>
          <w:t>Twitter</w:t>
        </w:r>
      </w:hyperlink>
      <w:r w:rsidR="00CC55E1" w:rsidRPr="00BF4B89">
        <w:rPr>
          <w:rFonts w:ascii="Calibri" w:hAnsi="Calibri" w:cs="Arial"/>
          <w:sz w:val="22"/>
          <w:szCs w:val="22"/>
        </w:rPr>
        <w:t xml:space="preserve">, </w:t>
      </w:r>
      <w:hyperlink r:id="rId32" w:history="1">
        <w:r w:rsidR="00CC55E1" w:rsidRPr="00BF4B89">
          <w:rPr>
            <w:rStyle w:val="Hyperlink"/>
            <w:rFonts w:ascii="Calibri" w:hAnsi="Calibri" w:cs="Arial"/>
            <w:sz w:val="22"/>
            <w:szCs w:val="22"/>
          </w:rPr>
          <w:t>Insta</w:t>
        </w:r>
        <w:r w:rsidR="001D2E7D" w:rsidRPr="00BF4B89">
          <w:rPr>
            <w:rStyle w:val="Hyperlink"/>
            <w:rFonts w:ascii="Calibri" w:hAnsi="Calibri" w:cs="Arial"/>
            <w:sz w:val="22"/>
            <w:szCs w:val="22"/>
          </w:rPr>
          <w:t>gram</w:t>
        </w:r>
      </w:hyperlink>
      <w:r w:rsidR="00CC55E1" w:rsidRPr="00BF4B89">
        <w:rPr>
          <w:rFonts w:ascii="Calibri" w:hAnsi="Calibri" w:cs="Arial"/>
          <w:sz w:val="22"/>
          <w:szCs w:val="22"/>
        </w:rPr>
        <w:t>,</w:t>
      </w:r>
      <w:r w:rsidR="001D2E7D" w:rsidRPr="00BF4B89">
        <w:rPr>
          <w:rFonts w:ascii="Calibri" w:hAnsi="Calibri" w:cs="Arial"/>
          <w:sz w:val="22"/>
          <w:szCs w:val="22"/>
        </w:rPr>
        <w:t xml:space="preserve"> </w:t>
      </w:r>
      <w:hyperlink r:id="rId33" w:history="1">
        <w:r w:rsidR="00CC55E1" w:rsidRPr="00BF4B89">
          <w:rPr>
            <w:rStyle w:val="Hyperlink"/>
            <w:rFonts w:ascii="Calibri" w:hAnsi="Calibri" w:cs="Arial"/>
            <w:sz w:val="22"/>
            <w:szCs w:val="22"/>
          </w:rPr>
          <w:t>YouTube</w:t>
        </w:r>
      </w:hyperlink>
      <w:r w:rsidR="00CC55E1" w:rsidRPr="00BF4B89">
        <w:rPr>
          <w:rFonts w:ascii="Calibri" w:hAnsi="Calibri" w:cs="Arial"/>
          <w:sz w:val="22"/>
          <w:szCs w:val="22"/>
        </w:rPr>
        <w:t xml:space="preserve"> and </w:t>
      </w:r>
      <w:hyperlink r:id="rId34" w:history="1">
        <w:r w:rsidR="00CC55E1" w:rsidRPr="00BF4B89">
          <w:rPr>
            <w:rStyle w:val="Hyperlink"/>
            <w:rFonts w:ascii="Calibri" w:hAnsi="Calibri" w:cs="Arial"/>
            <w:sz w:val="22"/>
            <w:szCs w:val="22"/>
          </w:rPr>
          <w:t>Trip A</w:t>
        </w:r>
        <w:r w:rsidRPr="00BF4B89">
          <w:rPr>
            <w:rStyle w:val="Hyperlink"/>
            <w:rFonts w:ascii="Calibri" w:hAnsi="Calibri" w:cs="Arial"/>
            <w:sz w:val="22"/>
            <w:szCs w:val="22"/>
          </w:rPr>
          <w:t>dvisor.</w:t>
        </w:r>
      </w:hyperlink>
    </w:p>
    <w:sectPr w:rsidR="00762AA9" w:rsidRPr="009B2598" w:rsidSect="006F5052">
      <w:pgSz w:w="12240" w:h="15840" w:code="1"/>
      <w:pgMar w:top="720" w:right="720" w:bottom="426" w:left="720" w:header="36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38CE" w:rsidRDefault="009338CE">
      <w:r>
        <w:separator/>
      </w:r>
    </w:p>
  </w:endnote>
  <w:endnote w:type="continuationSeparator" w:id="0">
    <w:p w:rsidR="009338CE" w:rsidRDefault="00933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38CE" w:rsidRDefault="009338CE">
      <w:r>
        <w:separator/>
      </w:r>
    </w:p>
  </w:footnote>
  <w:footnote w:type="continuationSeparator" w:id="0">
    <w:p w:rsidR="009338CE" w:rsidRDefault="009338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2775B"/>
    <w:multiLevelType w:val="multilevel"/>
    <w:tmpl w:val="F422439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6BB3BE6"/>
    <w:multiLevelType w:val="hybridMultilevel"/>
    <w:tmpl w:val="37E46DF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637C0B"/>
    <w:multiLevelType w:val="hybridMultilevel"/>
    <w:tmpl w:val="62362A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2333FB"/>
    <w:multiLevelType w:val="hybridMultilevel"/>
    <w:tmpl w:val="E5E4E8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B63F16"/>
    <w:multiLevelType w:val="hybridMultilevel"/>
    <w:tmpl w:val="231C5004"/>
    <w:lvl w:ilvl="0" w:tplc="89342260">
      <w:start w:val="408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29315B"/>
    <w:multiLevelType w:val="hybridMultilevel"/>
    <w:tmpl w:val="399A1A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D53686"/>
    <w:multiLevelType w:val="hybridMultilevel"/>
    <w:tmpl w:val="F39423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BF46D8"/>
    <w:multiLevelType w:val="hybridMultilevel"/>
    <w:tmpl w:val="2E7CA792"/>
    <w:lvl w:ilvl="0" w:tplc="326A5D06">
      <w:start w:val="408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D33536"/>
    <w:multiLevelType w:val="hybridMultilevel"/>
    <w:tmpl w:val="110684F2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FD4020"/>
    <w:multiLevelType w:val="hybridMultilevel"/>
    <w:tmpl w:val="8E3C09D2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E15EF5"/>
    <w:multiLevelType w:val="hybridMultilevel"/>
    <w:tmpl w:val="3948FB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7"/>
  </w:num>
  <w:num w:numId="12">
    <w:abstractNumId w:val="9"/>
  </w:num>
  <w:num w:numId="13">
    <w:abstractNumId w:val="1"/>
  </w:num>
  <w:num w:numId="14">
    <w:abstractNumId w:val="4"/>
  </w:num>
  <w:num w:numId="15">
    <w:abstractNumId w:val="8"/>
  </w:num>
  <w:num w:numId="16">
    <w:abstractNumId w:val="10"/>
  </w:num>
  <w:num w:numId="17">
    <w:abstractNumId w:val="5"/>
  </w:num>
  <w:num w:numId="18">
    <w:abstractNumId w:val="6"/>
  </w:num>
  <w:num w:numId="19">
    <w:abstractNumId w:val="3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041"/>
    <w:rsid w:val="0001178E"/>
    <w:rsid w:val="000275BB"/>
    <w:rsid w:val="001137FD"/>
    <w:rsid w:val="00121723"/>
    <w:rsid w:val="001972F1"/>
    <w:rsid w:val="001A13F9"/>
    <w:rsid w:val="001C16BE"/>
    <w:rsid w:val="001D0F1E"/>
    <w:rsid w:val="001D2E7D"/>
    <w:rsid w:val="00203C91"/>
    <w:rsid w:val="002107F1"/>
    <w:rsid w:val="00216C7F"/>
    <w:rsid w:val="002C0C22"/>
    <w:rsid w:val="002F0117"/>
    <w:rsid w:val="002F7025"/>
    <w:rsid w:val="00342E5B"/>
    <w:rsid w:val="003A041D"/>
    <w:rsid w:val="003A2DFC"/>
    <w:rsid w:val="003B2C88"/>
    <w:rsid w:val="004338D1"/>
    <w:rsid w:val="004B6697"/>
    <w:rsid w:val="004D0710"/>
    <w:rsid w:val="004F279A"/>
    <w:rsid w:val="004F6419"/>
    <w:rsid w:val="0050416C"/>
    <w:rsid w:val="00587820"/>
    <w:rsid w:val="005C6250"/>
    <w:rsid w:val="005D5BF5"/>
    <w:rsid w:val="00650BE3"/>
    <w:rsid w:val="00665550"/>
    <w:rsid w:val="006A7D86"/>
    <w:rsid w:val="006C3570"/>
    <w:rsid w:val="006C6447"/>
    <w:rsid w:val="006F5052"/>
    <w:rsid w:val="00721FC4"/>
    <w:rsid w:val="00762AA9"/>
    <w:rsid w:val="007F28B2"/>
    <w:rsid w:val="008009E2"/>
    <w:rsid w:val="00870041"/>
    <w:rsid w:val="009338CE"/>
    <w:rsid w:val="00987D3D"/>
    <w:rsid w:val="009B01BE"/>
    <w:rsid w:val="009B2598"/>
    <w:rsid w:val="009C72D9"/>
    <w:rsid w:val="009D5E34"/>
    <w:rsid w:val="00AA34AE"/>
    <w:rsid w:val="00B61195"/>
    <w:rsid w:val="00B93F36"/>
    <w:rsid w:val="00BF0284"/>
    <w:rsid w:val="00BF4B89"/>
    <w:rsid w:val="00C31C01"/>
    <w:rsid w:val="00C46BCB"/>
    <w:rsid w:val="00CA4DC2"/>
    <w:rsid w:val="00CC55E1"/>
    <w:rsid w:val="00CC6968"/>
    <w:rsid w:val="00CE4A52"/>
    <w:rsid w:val="00D01857"/>
    <w:rsid w:val="00D32517"/>
    <w:rsid w:val="00D942E1"/>
    <w:rsid w:val="00DD2443"/>
    <w:rsid w:val="00E03C1D"/>
    <w:rsid w:val="00EE2881"/>
    <w:rsid w:val="00EF1351"/>
    <w:rsid w:val="00F21C80"/>
    <w:rsid w:val="00FD5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97EBAB"/>
  <w15:chartTrackingRefBased/>
  <w15:docId w15:val="{FD6452CA-CEDE-47D9-80C7-D11BF1763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EF135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1351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1351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1351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1351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1351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1351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1351"/>
    <w:pPr>
      <w:spacing w:before="240" w:after="60"/>
      <w:outlineLvl w:val="6"/>
    </w:pPr>
    <w:rPr>
      <w:rFonts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1351"/>
    <w:pPr>
      <w:spacing w:before="240" w:after="60"/>
      <w:outlineLvl w:val="7"/>
    </w:pPr>
    <w:rPr>
      <w:rFonts w:cstheme="maj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1351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rganization">
    <w:name w:val="Organization"/>
    <w:basedOn w:val="Normal"/>
    <w:next w:val="ContactInfo"/>
    <w:uiPriority w:val="1"/>
    <w:pPr>
      <w:spacing w:before="240" w:after="100"/>
    </w:pPr>
    <w:rPr>
      <w:rFonts w:asciiTheme="majorHAnsi" w:eastAsiaTheme="majorEastAsia" w:hAnsiTheme="majorHAnsi" w:cstheme="majorBidi"/>
      <w:color w:val="956AAC" w:themeColor="accent5"/>
      <w:sz w:val="66"/>
    </w:rPr>
  </w:style>
  <w:style w:type="paragraph" w:customStyle="1" w:styleId="ContactInfo">
    <w:name w:val="Contact Info"/>
    <w:basedOn w:val="Normal"/>
    <w:uiPriority w:val="1"/>
    <w:pPr>
      <w:spacing w:after="240" w:line="336" w:lineRule="auto"/>
      <w:contextualSpacing/>
    </w:pPr>
  </w:style>
  <w:style w:type="paragraph" w:customStyle="1" w:styleId="TableSpace">
    <w:name w:val="Table Space"/>
    <w:basedOn w:val="Normal"/>
    <w:next w:val="Normal"/>
    <w:uiPriority w:val="2"/>
    <w:pPr>
      <w:spacing w:line="80" w:lineRule="exact"/>
    </w:pPr>
  </w:style>
  <w:style w:type="paragraph" w:customStyle="1" w:styleId="Photo">
    <w:name w:val="Photo"/>
    <w:basedOn w:val="Normal"/>
    <w:uiPriority w:val="2"/>
    <w:pPr>
      <w:spacing w:after="360"/>
      <w:jc w:val="center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EF1351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160" w:after="160"/>
    </w:pPr>
    <w:rPr>
      <w:color w:val="956AAC" w:themeColor="accent5"/>
    </w:rPr>
  </w:style>
  <w:style w:type="character" w:customStyle="1" w:styleId="FooterChar">
    <w:name w:val="Footer Char"/>
    <w:basedOn w:val="DefaultParagraphFont"/>
    <w:link w:val="Footer"/>
    <w:uiPriority w:val="99"/>
    <w:rPr>
      <w:color w:val="956AAC" w:themeColor="accent5"/>
    </w:rPr>
  </w:style>
  <w:style w:type="paragraph" w:styleId="Title">
    <w:name w:val="Title"/>
    <w:basedOn w:val="Normal"/>
    <w:next w:val="Normal"/>
    <w:link w:val="TitleChar"/>
    <w:uiPriority w:val="10"/>
    <w:qFormat/>
    <w:rsid w:val="00EF1351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EF1351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NoSpacing">
    <w:name w:val="No Spacing"/>
    <w:basedOn w:val="Normal"/>
    <w:uiPriority w:val="1"/>
    <w:qFormat/>
    <w:rsid w:val="00EF1351"/>
    <w:rPr>
      <w:szCs w:val="32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ewsletterTable">
    <w:name w:val="Newsletter Table"/>
    <w:basedOn w:val="TableNormal"/>
    <w:uiPriority w:val="99"/>
    <w:tblPr>
      <w:tblBorders>
        <w:top w:val="single" w:sz="8" w:space="0" w:color="956AAC" w:themeColor="accent5"/>
        <w:bottom w:val="single" w:sz="8" w:space="0" w:color="956AAC" w:themeColor="accent5"/>
      </w:tblBorders>
      <w:tblCellMar>
        <w:left w:w="0" w:type="dxa"/>
        <w:right w:w="0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FFFFFF" w:themeFill="background1"/>
      </w:tcPr>
    </w:tblStylePr>
    <w:tblStylePr w:type="lastRow">
      <w:tblPr/>
      <w:tcPr>
        <w:shd w:val="clear" w:color="auto" w:fill="FFFFFF" w:themeFill="background1"/>
      </w:tcPr>
    </w:tblStylePr>
  </w:style>
  <w:style w:type="table" w:customStyle="1" w:styleId="NewsletterPhoto">
    <w:name w:val="Newsletter Photo"/>
    <w:basedOn w:val="TableNormal"/>
    <w:uiPriority w:val="99"/>
    <w:tblPr>
      <w:jc w:val="center"/>
      <w:tblBorders>
        <w:top w:val="single" w:sz="4" w:space="0" w:color="956AAC" w:themeColor="accent5"/>
        <w:left w:val="single" w:sz="4" w:space="0" w:color="956AAC" w:themeColor="accent5"/>
        <w:bottom w:val="single" w:sz="4" w:space="0" w:color="956AAC" w:themeColor="accent5"/>
        <w:right w:val="single" w:sz="4" w:space="0" w:color="956AAC" w:themeColor="accent5"/>
      </w:tblBorders>
      <w:tblCellMar>
        <w:left w:w="0" w:type="dxa"/>
        <w:right w:w="0" w:type="dxa"/>
      </w:tblCellMar>
    </w:tblPr>
    <w:trPr>
      <w:jc w:val="center"/>
    </w:trPr>
    <w:tcPr>
      <w:vAlign w:val="center"/>
    </w:tc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Heading4Char">
    <w:name w:val="Heading 4 Char"/>
    <w:basedOn w:val="DefaultParagraphFont"/>
    <w:link w:val="Heading4"/>
    <w:uiPriority w:val="9"/>
    <w:semiHidden/>
    <w:rsid w:val="00EF1351"/>
    <w:rPr>
      <w:rFonts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1351"/>
    <w:rPr>
      <w:rFonts w:cstheme="maj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1351"/>
    <w:rPr>
      <w:rFonts w:cstheme="majorBidi"/>
      <w:b/>
      <w:bCs/>
    </w:rPr>
  </w:style>
  <w:style w:type="character" w:styleId="Hyperlink">
    <w:name w:val="Hyperlink"/>
    <w:basedOn w:val="DefaultParagraphFont"/>
    <w:uiPriority w:val="99"/>
    <w:unhideWhenUsed/>
    <w:rsid w:val="00870041"/>
    <w:rPr>
      <w:color w:val="199BD0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F135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F135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1351"/>
    <w:rPr>
      <w:rFonts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1351"/>
    <w:rPr>
      <w:rFonts w:cstheme="maj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1351"/>
    <w:rPr>
      <w:rFonts w:asciiTheme="majorHAnsi" w:eastAsiaTheme="majorEastAsia" w:hAnsiTheme="majorHAnsi" w:cstheme="majorBidi"/>
    </w:rPr>
  </w:style>
  <w:style w:type="paragraph" w:styleId="Caption">
    <w:name w:val="caption"/>
    <w:basedOn w:val="Normal"/>
    <w:next w:val="Normal"/>
    <w:uiPriority w:val="35"/>
    <w:semiHidden/>
    <w:unhideWhenUsed/>
    <w:rsid w:val="00EF1351"/>
    <w:pPr>
      <w:spacing w:after="200"/>
    </w:pPr>
    <w:rPr>
      <w:i/>
      <w:iCs/>
      <w:color w:val="0C4D68" w:themeColor="text2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135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EF1351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EF1351"/>
    <w:rPr>
      <w:b/>
      <w:bCs/>
    </w:rPr>
  </w:style>
  <w:style w:type="character" w:styleId="Emphasis">
    <w:name w:val="Emphasis"/>
    <w:basedOn w:val="DefaultParagraphFont"/>
    <w:uiPriority w:val="20"/>
    <w:qFormat/>
    <w:rsid w:val="00EF1351"/>
    <w:rPr>
      <w:rFonts w:asciiTheme="minorHAnsi" w:hAnsiTheme="minorHAnsi"/>
      <w:b/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EF135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EF1351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1351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1351"/>
    <w:rPr>
      <w:b/>
      <w:i/>
      <w:sz w:val="24"/>
    </w:rPr>
  </w:style>
  <w:style w:type="character" w:styleId="SubtleEmphasis">
    <w:name w:val="Subtle Emphasis"/>
    <w:uiPriority w:val="19"/>
    <w:qFormat/>
    <w:rsid w:val="00EF1351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EF1351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EF1351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EF1351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EF1351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F1351"/>
    <w:pPr>
      <w:outlineLvl w:val="9"/>
    </w:pPr>
  </w:style>
  <w:style w:type="paragraph" w:styleId="ListParagraph">
    <w:name w:val="List Paragraph"/>
    <w:basedOn w:val="Normal"/>
    <w:uiPriority w:val="34"/>
    <w:qFormat/>
    <w:rsid w:val="00EF135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C55E1"/>
    <w:rPr>
      <w:color w:val="956AA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dmin@fishingdownunder.com.au" TargetMode="External"/><Relationship Id="rId18" Type="http://schemas.openxmlformats.org/officeDocument/2006/relationships/hyperlink" Target="http://www.downundercharters.com.au" TargetMode="External"/><Relationship Id="rId26" Type="http://schemas.openxmlformats.org/officeDocument/2006/relationships/hyperlink" Target="mailto:admin@fishingdownunder.com.au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4.jpg"/><Relationship Id="rId34" Type="http://schemas.openxmlformats.org/officeDocument/2006/relationships/hyperlink" Target="https://www.tripadvisor.com.au/Attraction_Review-g529037-d10077613-Reviews-Downunder_Charters-Tweed_Heads_New_South_Wales.html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admin@fishingdownunder.com.au" TargetMode="External"/><Relationship Id="rId17" Type="http://schemas.openxmlformats.org/officeDocument/2006/relationships/hyperlink" Target="mailto:admin@fishingdownunder.com.au" TargetMode="External"/><Relationship Id="rId25" Type="http://schemas.openxmlformats.org/officeDocument/2006/relationships/hyperlink" Target="https://www.facebook.com/downunderfishingcharters/" TargetMode="External"/><Relationship Id="rId33" Type="http://schemas.openxmlformats.org/officeDocument/2006/relationships/hyperlink" Target="https://www.youtube.com/channel/UCLCX1XsZOccBfKy2JOOVqk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admin@fishingdownunder.com.au" TargetMode="External"/><Relationship Id="rId20" Type="http://schemas.openxmlformats.org/officeDocument/2006/relationships/image" Target="media/image3.jpeg"/><Relationship Id="rId29" Type="http://schemas.openxmlformats.org/officeDocument/2006/relationships/hyperlink" Target="mailto:admin@fishingdownunder.com.a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om.gov.au" TargetMode="External"/><Relationship Id="rId24" Type="http://schemas.openxmlformats.org/officeDocument/2006/relationships/hyperlink" Target="file:///C:\Users\morag\Desktop\Down%20Under\newsletter\www.downundercharters.com.au" TargetMode="External"/><Relationship Id="rId32" Type="http://schemas.openxmlformats.org/officeDocument/2006/relationships/hyperlink" Target="https://www.instagram.com/downundercharters/?hl=en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bom.gov.au" TargetMode="External"/><Relationship Id="rId23" Type="http://schemas.openxmlformats.org/officeDocument/2006/relationships/image" Target="media/image6.JPG"/><Relationship Id="rId28" Type="http://schemas.openxmlformats.org/officeDocument/2006/relationships/hyperlink" Target="https://www.facebook.com/downunderfishingcharters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ww.seabreeze.com.au" TargetMode="External"/><Relationship Id="rId19" Type="http://schemas.openxmlformats.org/officeDocument/2006/relationships/image" Target="media/image2.jpg"/><Relationship Id="rId31" Type="http://schemas.openxmlformats.org/officeDocument/2006/relationships/hyperlink" Target="https://twitter.com/downunderchtrs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www.seabreeze.com.au" TargetMode="External"/><Relationship Id="rId22" Type="http://schemas.openxmlformats.org/officeDocument/2006/relationships/image" Target="media/image5.png"/><Relationship Id="rId27" Type="http://schemas.openxmlformats.org/officeDocument/2006/relationships/hyperlink" Target="file:///C:\Users\morag\Desktop\Down%20Under\newsletter\www.downundercharters.com.au" TargetMode="External"/><Relationship Id="rId30" Type="http://schemas.openxmlformats.org/officeDocument/2006/relationships/hyperlink" Target="https://www.facebook.com/downunderfishingcharters/?ref=aymt_homepage_panel" TargetMode="External"/><Relationship Id="rId35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ko239\AppData\Roaming\Microsoft\Templates\Elementary%20school%20newsletter.dotx" TargetMode="External"/></Relationships>
</file>

<file path=word/theme/theme1.xml><?xml version="1.0" encoding="utf-8"?>
<a:theme xmlns:a="http://schemas.openxmlformats.org/drawingml/2006/main" name="Elementary NEwsletter">
  <a:themeElements>
    <a:clrScheme name="Academic Newsletter">
      <a:dk1>
        <a:sysClr val="windowText" lastClr="000000"/>
      </a:dk1>
      <a:lt1>
        <a:sysClr val="window" lastClr="FFFFFF"/>
      </a:lt1>
      <a:dk2>
        <a:srgbClr val="0C4D68"/>
      </a:dk2>
      <a:lt2>
        <a:srgbClr val="F8EADB"/>
      </a:lt2>
      <a:accent1>
        <a:srgbClr val="199BD0"/>
      </a:accent1>
      <a:accent2>
        <a:srgbClr val="91C73F"/>
      </a:accent2>
      <a:accent3>
        <a:srgbClr val="E76E34"/>
      </a:accent3>
      <a:accent4>
        <a:srgbClr val="EBDB30"/>
      </a:accent4>
      <a:accent5>
        <a:srgbClr val="956AAC"/>
      </a:accent5>
      <a:accent6>
        <a:srgbClr val="E86360"/>
      </a:accent6>
      <a:hlink>
        <a:srgbClr val="199BD0"/>
      </a:hlink>
      <a:folHlink>
        <a:srgbClr val="956AAC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028BAD-652E-4620-8B17-8908D63208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84625A-8849-4719-8D7C-0E053463F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Elementary school newsletter.dotx</Template>
  <TotalTime>23</TotalTime>
  <Pages>2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micko239</dc:creator>
  <cp:keywords/>
  <cp:lastModifiedBy>Morag Illingworth</cp:lastModifiedBy>
  <cp:revision>3</cp:revision>
  <cp:lastPrinted>2016-11-08T00:27:00Z</cp:lastPrinted>
  <dcterms:created xsi:type="dcterms:W3CDTF">2016-12-13T11:25:00Z</dcterms:created>
  <dcterms:modified xsi:type="dcterms:W3CDTF">2016-12-14T10:46:00Z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TC028051399991</vt:lpwstr>
  </property>
</Properties>
</file>