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1411DF" w14:textId="77777777" w:rsidR="00F40098" w:rsidRDefault="00F40098" w:rsidP="00F40098">
      <w:bookmarkStart w:id="0" w:name="_GoBack"/>
      <w:r>
        <w:t>DCJR PROPERTIES, LLC</w:t>
      </w:r>
    </w:p>
    <w:p w14:paraId="1CFE3D8E" w14:textId="77777777" w:rsidR="00F40098" w:rsidRDefault="00F40098" w:rsidP="00F40098">
      <w:r>
        <w:t>www.DCJRProperties.com</w:t>
      </w:r>
    </w:p>
    <w:p w14:paraId="608C2423" w14:textId="77777777" w:rsidR="00F40098" w:rsidRDefault="00F40098" w:rsidP="00F40098">
      <w:r>
        <w:t>801-609-8429</w:t>
      </w:r>
    </w:p>
    <w:p w14:paraId="7B5338FD" w14:textId="77777777" w:rsidR="00F40098" w:rsidRDefault="00F40098" w:rsidP="00F40098">
      <w:r>
        <w:t>Directions: Please fill out and email to DCJRPROPERTIESLLC@GMAIL.COM</w:t>
      </w:r>
    </w:p>
    <w:p w14:paraId="42BE3FCA" w14:textId="77777777" w:rsidR="00F40098" w:rsidRDefault="00F40098" w:rsidP="00F40098">
      <w:r>
        <w:t>For: ________________________________________________________</w:t>
      </w:r>
    </w:p>
    <w:p w14:paraId="17A20838" w14:textId="77777777" w:rsidR="00F40098" w:rsidRDefault="00F40098" w:rsidP="00F40098">
      <w:proofErr w:type="gramStart"/>
      <w:r>
        <w:t>Address:_</w:t>
      </w:r>
      <w:proofErr w:type="gramEnd"/>
      <w:r>
        <w:t>____________________________________________________</w:t>
      </w:r>
    </w:p>
    <w:p w14:paraId="3E220C09" w14:textId="77777777" w:rsidR="00F40098" w:rsidRDefault="00F40098" w:rsidP="00F40098">
      <w:proofErr w:type="gramStart"/>
      <w:r>
        <w:t>Phone:_</w:t>
      </w:r>
      <w:proofErr w:type="gramEnd"/>
      <w:r>
        <w:t>______________________________________________________</w:t>
      </w:r>
    </w:p>
    <w:p w14:paraId="3B3477E2" w14:textId="77777777" w:rsidR="00F40098" w:rsidRDefault="00F40098" w:rsidP="00F40098">
      <w:r>
        <w:t xml:space="preserve">Please verify the following information on the </w:t>
      </w:r>
      <w:proofErr w:type="gramStart"/>
      <w:r>
        <w:t>above named</w:t>
      </w:r>
      <w:proofErr w:type="gramEnd"/>
      <w:r>
        <w:t xml:space="preserve"> person:</w:t>
      </w:r>
    </w:p>
    <w:p w14:paraId="66E7DEEF" w14:textId="77777777" w:rsidR="00F40098" w:rsidRDefault="00F40098" w:rsidP="00F40098">
      <w:r>
        <w:t>Residency Dates</w:t>
      </w:r>
    </w:p>
    <w:p w14:paraId="68605BC0" w14:textId="77777777" w:rsidR="00F40098" w:rsidRDefault="00F40098" w:rsidP="00F40098">
      <w:r>
        <w:t xml:space="preserve">Move in </w:t>
      </w:r>
      <w:proofErr w:type="gramStart"/>
      <w:r>
        <w:t>Date:_</w:t>
      </w:r>
      <w:proofErr w:type="gramEnd"/>
      <w:r>
        <w:t>____________________________________</w:t>
      </w:r>
    </w:p>
    <w:p w14:paraId="53ACC84A" w14:textId="77777777" w:rsidR="00F40098" w:rsidRDefault="00F40098" w:rsidP="00F40098">
      <w:r>
        <w:t xml:space="preserve">Lease End </w:t>
      </w:r>
      <w:proofErr w:type="gramStart"/>
      <w:r>
        <w:t>Date:_</w:t>
      </w:r>
      <w:proofErr w:type="gramEnd"/>
      <w:r>
        <w:t>__________________________________</w:t>
      </w:r>
    </w:p>
    <w:p w14:paraId="268C9C2C" w14:textId="77777777" w:rsidR="00F40098" w:rsidRDefault="00F40098" w:rsidP="00F40098">
      <w:r>
        <w:t xml:space="preserve">Actual Move Out </w:t>
      </w:r>
      <w:proofErr w:type="gramStart"/>
      <w:r>
        <w:t>Date:_</w:t>
      </w:r>
      <w:proofErr w:type="gramEnd"/>
      <w:r>
        <w:t>_____________________________</w:t>
      </w:r>
    </w:p>
    <w:p w14:paraId="7B4FFCED" w14:textId="77777777" w:rsidR="00F40098" w:rsidRDefault="00F40098" w:rsidP="00F40098">
      <w:r>
        <w:t>Proper Notice given: YES NO</w:t>
      </w:r>
    </w:p>
    <w:p w14:paraId="46A71219" w14:textId="77777777" w:rsidR="00F40098" w:rsidRDefault="00F40098" w:rsidP="00F40098">
      <w:r>
        <w:t xml:space="preserve">Monthly </w:t>
      </w:r>
      <w:proofErr w:type="gramStart"/>
      <w:r>
        <w:t>Rent:_</w:t>
      </w:r>
      <w:proofErr w:type="gramEnd"/>
      <w:r>
        <w:t>_________________________</w:t>
      </w:r>
    </w:p>
    <w:p w14:paraId="126E289E" w14:textId="77777777" w:rsidR="00F40098" w:rsidRDefault="00F40098" w:rsidP="00F40098">
      <w:r>
        <w:t xml:space="preserve">Times </w:t>
      </w:r>
      <w:proofErr w:type="gramStart"/>
      <w:r>
        <w:t>Late:_</w:t>
      </w:r>
      <w:proofErr w:type="gramEnd"/>
      <w:r>
        <w:t>____________________________</w:t>
      </w:r>
    </w:p>
    <w:p w14:paraId="2718FF94" w14:textId="77777777" w:rsidR="00F40098" w:rsidRDefault="00F40098" w:rsidP="00F40098">
      <w:r>
        <w:t>Does tenant owe your back rent? YES NO</w:t>
      </w:r>
    </w:p>
    <w:p w14:paraId="0511A3DD" w14:textId="77777777" w:rsidR="00F40098" w:rsidRDefault="00F40098" w:rsidP="00F40098">
      <w:r>
        <w:t xml:space="preserve">Would you rent to this tenant again YES </w:t>
      </w:r>
      <w:proofErr w:type="gramStart"/>
      <w:r>
        <w:t>NO</w:t>
      </w:r>
      <w:proofErr w:type="gramEnd"/>
    </w:p>
    <w:p w14:paraId="10C8199F" w14:textId="77777777" w:rsidR="00F40098" w:rsidRDefault="00F40098" w:rsidP="00F40098">
      <w:r>
        <w:t>If no,</w:t>
      </w:r>
    </w:p>
    <w:p w14:paraId="678BB569" w14:textId="77777777" w:rsidR="00F40098" w:rsidRDefault="00F40098" w:rsidP="00F40098">
      <w:r>
        <w:t>why?_________________________________________________________________________</w:t>
      </w:r>
    </w:p>
    <w:p w14:paraId="75BB7660" w14:textId="77777777" w:rsidR="00F40098" w:rsidRDefault="00F40098" w:rsidP="00F40098">
      <w:r>
        <w:t>______________________________________________________________________________</w:t>
      </w:r>
    </w:p>
    <w:p w14:paraId="33B93D08" w14:textId="77777777" w:rsidR="00F40098" w:rsidRDefault="00F40098" w:rsidP="00F40098">
      <w:r>
        <w:t>Person verifying:_______________________________________________________________</w:t>
      </w:r>
    </w:p>
    <w:p w14:paraId="646734FE" w14:textId="77777777" w:rsidR="00F40098" w:rsidRDefault="00F40098" w:rsidP="00F40098">
      <w:r>
        <w:t>Phone Number__________________________________________________</w:t>
      </w:r>
    </w:p>
    <w:p w14:paraId="6668F35A" w14:textId="77777777" w:rsidR="00F40098" w:rsidRDefault="00F40098" w:rsidP="00F40098">
      <w:r>
        <w:t>DCJR PROPERTIES, LLC</w:t>
      </w:r>
    </w:p>
    <w:p w14:paraId="634C9FEE" w14:textId="77777777" w:rsidR="00F40098" w:rsidRDefault="00F40098" w:rsidP="00F40098">
      <w:r>
        <w:lastRenderedPageBreak/>
        <w:t>www.DCJRProperties.com</w:t>
      </w:r>
    </w:p>
    <w:p w14:paraId="0DA05E4E" w14:textId="77777777" w:rsidR="00F40098" w:rsidRDefault="00F40098" w:rsidP="00F40098">
      <w:r>
        <w:t>801-609-8429</w:t>
      </w:r>
    </w:p>
    <w:p w14:paraId="5C4E9EF1" w14:textId="77777777" w:rsidR="00F40098" w:rsidRDefault="00F40098" w:rsidP="00F40098">
      <w:r>
        <w:t>Date:</w:t>
      </w:r>
    </w:p>
    <w:p w14:paraId="4F345DC4" w14:textId="77777777" w:rsidR="00F40098" w:rsidRDefault="00F40098" w:rsidP="00F40098">
      <w:proofErr w:type="gramStart"/>
      <w:r>
        <w:t>I,_</w:t>
      </w:r>
      <w:proofErr w:type="gramEnd"/>
      <w:r>
        <w:t>__________________________________, hereby grant the release of my rental</w:t>
      </w:r>
    </w:p>
    <w:p w14:paraId="26FDF65B" w14:textId="77777777" w:rsidR="00F40098" w:rsidRDefault="00F40098" w:rsidP="00F40098">
      <w:r>
        <w:t xml:space="preserve">information </w:t>
      </w:r>
      <w:proofErr w:type="gramStart"/>
      <w:r>
        <w:t>from,_</w:t>
      </w:r>
      <w:proofErr w:type="gramEnd"/>
      <w:r>
        <w:t>________________________________, to DCJR PROPERTIES, LLC.</w:t>
      </w:r>
    </w:p>
    <w:p w14:paraId="77E0C5D7" w14:textId="77777777" w:rsidR="00F40098" w:rsidRDefault="00F40098" w:rsidP="00F40098">
      <w:r>
        <w:t>Please provide DCJR PROPERTIES, LLC with the information requested on the Tenant</w:t>
      </w:r>
    </w:p>
    <w:p w14:paraId="0512BF92" w14:textId="77777777" w:rsidR="00F40098" w:rsidRDefault="00F40098" w:rsidP="00F40098">
      <w:r>
        <w:t>Verification form.</w:t>
      </w:r>
    </w:p>
    <w:p w14:paraId="3B4BFE42" w14:textId="77777777" w:rsidR="00F40098" w:rsidRDefault="00F40098" w:rsidP="00F40098">
      <w:r>
        <w:t>Thank-you</w:t>
      </w:r>
    </w:p>
    <w:p w14:paraId="6D6608FC" w14:textId="77777777" w:rsidR="00F40098" w:rsidRDefault="00F40098" w:rsidP="00F40098">
      <w:r>
        <w:t>Applicant authorization to release information:</w:t>
      </w:r>
    </w:p>
    <w:p w14:paraId="7E7391AC" w14:textId="77777777" w:rsidR="00F40098" w:rsidRDefault="00F40098" w:rsidP="00F40098">
      <w:r>
        <w:t>______________________________________</w:t>
      </w:r>
    </w:p>
    <w:p w14:paraId="70B9804E" w14:textId="32A86381" w:rsidR="00E94641" w:rsidRDefault="00F40098" w:rsidP="00F40098">
      <w:r>
        <w:t>Signature</w:t>
      </w:r>
      <w:bookmarkEnd w:id="0"/>
    </w:p>
    <w:sectPr w:rsidR="00E946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AD54DA4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D9C6C6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05867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630D3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6C6A1B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95E721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506D56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381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27A6B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3CE56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B403B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1E5A2B9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64720D9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672E172A"/>
    <w:multiLevelType w:val="multilevel"/>
    <w:tmpl w:val="06707A1E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1"/>
  </w:num>
  <w:num w:numId="2">
    <w:abstractNumId w:val="10"/>
  </w:num>
  <w:num w:numId="3">
    <w:abstractNumId w:val="13"/>
  </w:num>
  <w:num w:numId="4">
    <w:abstractNumId w:val="12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098"/>
    <w:rsid w:val="000005E5"/>
    <w:rsid w:val="00442B3C"/>
    <w:rsid w:val="00D87780"/>
    <w:rsid w:val="00E94641"/>
    <w:rsid w:val="00F40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64BB2A"/>
  <w15:chartTrackingRefBased/>
  <w15:docId w15:val="{95E5724E-2868-4177-A1A3-62CC52CA6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4"/>
        <w:szCs w:val="24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2B3C"/>
  </w:style>
  <w:style w:type="paragraph" w:styleId="Heading1">
    <w:name w:val="heading 1"/>
    <w:basedOn w:val="Normal"/>
    <w:next w:val="Normal"/>
    <w:link w:val="Heading1Char"/>
    <w:uiPriority w:val="9"/>
    <w:qFormat/>
    <w:rsid w:val="00442B3C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2B3C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2B3C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2B3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2B3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2B3C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2B3C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2B3C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2B3C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Pr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Pr>
      <w:i/>
    </w:rPr>
  </w:style>
  <w:style w:type="character" w:customStyle="1" w:styleId="QuoteChar">
    <w:name w:val="Quote Char"/>
    <w:basedOn w:val="DefaultParagraphFont"/>
    <w:link w:val="Quote"/>
    <w:uiPriority w:val="2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i/>
      <w:sz w:val="24"/>
    </w:rPr>
  </w:style>
  <w:style w:type="character" w:styleId="SubtleEmphasis">
    <w:name w:val="Subtle Emphasis"/>
    <w:uiPriority w:val="19"/>
    <w:qFormat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Caption">
    <w:name w:val="caption"/>
    <w:basedOn w:val="Normal"/>
    <w:next w:val="Normal"/>
    <w:uiPriority w:val="35"/>
    <w:semiHidden/>
    <w:unhideWhenUsed/>
    <w:rsid w:val="000005E5"/>
    <w:pPr>
      <w:spacing w:after="200" w:line="240" w:lineRule="auto"/>
    </w:pPr>
    <w:rPr>
      <w:i/>
      <w:iCs/>
      <w:color w:val="6E747A" w:themeColor="text2"/>
      <w:sz w:val="2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05E5"/>
    <w:pPr>
      <w:spacing w:line="240" w:lineRule="auto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05E5"/>
    <w:rPr>
      <w:rFonts w:ascii="Segoe UI" w:hAnsi="Segoe UI" w:cs="Segoe UI"/>
      <w:sz w:val="22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005E5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005E5"/>
    <w:rPr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005E5"/>
    <w:pPr>
      <w:spacing w:after="120"/>
      <w:ind w:left="36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005E5"/>
    <w:rPr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0005E5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05E5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05E5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05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05E5"/>
    <w:rPr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0005E5"/>
    <w:pPr>
      <w:spacing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0005E5"/>
    <w:rPr>
      <w:rFonts w:ascii="Segoe UI" w:hAnsi="Segoe UI" w:cs="Segoe UI"/>
      <w:sz w:val="22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005E5"/>
    <w:pPr>
      <w:spacing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005E5"/>
    <w:rPr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0005E5"/>
    <w:pPr>
      <w:spacing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005E5"/>
    <w:pPr>
      <w:spacing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005E5"/>
    <w:rPr>
      <w:sz w:val="22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0005E5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0005E5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005E5"/>
    <w:pPr>
      <w:spacing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005E5"/>
    <w:rPr>
      <w:rFonts w:ascii="Consolas" w:hAnsi="Consolas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0005E5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0005E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0005E5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05E5"/>
    <w:pPr>
      <w:spacing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05E5"/>
    <w:rPr>
      <w:rFonts w:ascii="Consolas" w:hAnsi="Consolas"/>
      <w:sz w:val="22"/>
      <w:szCs w:val="21"/>
    </w:rPr>
  </w:style>
  <w:style w:type="paragraph" w:styleId="BlockText">
    <w:name w:val="Block Text"/>
    <w:basedOn w:val="Normal"/>
    <w:uiPriority w:val="99"/>
    <w:semiHidden/>
    <w:unhideWhenUsed/>
    <w:rsid w:val="000005E5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cstheme="minorBidi"/>
      <w:i/>
      <w:iCs/>
      <w:color w:val="1F4E79" w:themeColor="accent1" w:themeShade="80"/>
    </w:rPr>
  </w:style>
  <w:style w:type="character" w:styleId="Hyperlink">
    <w:name w:val="Hyperlink"/>
    <w:basedOn w:val="DefaultParagraphFont"/>
    <w:uiPriority w:val="99"/>
    <w:semiHidden/>
    <w:unhideWhenUsed/>
    <w:rsid w:val="000005E5"/>
    <w:rPr>
      <w:color w:val="806000" w:themeColor="accent4" w:themeShade="80"/>
      <w:u w:val="single"/>
    </w:rPr>
  </w:style>
  <w:style w:type="character" w:styleId="PlaceholderText">
    <w:name w:val="Placeholder Text"/>
    <w:basedOn w:val="DefaultParagraphFont"/>
    <w:uiPriority w:val="99"/>
    <w:semiHidden/>
    <w:rsid w:val="000005E5"/>
    <w:rPr>
      <w:color w:val="52565B" w:themeColor="text2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vid\AppData\Roaming\Microsoft\Templates\Classic%20double%20spaced%20(blank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6E747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F7B615"/>
      </a:hlink>
      <a:folHlink>
        <a:srgbClr val="704404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Classic double spaced (blank)</Template>
  <TotalTime>6</TotalTime>
  <Pages>2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c</dc:creator>
  <cp:lastModifiedBy>David c</cp:lastModifiedBy>
  <cp:revision>1</cp:revision>
  <dcterms:created xsi:type="dcterms:W3CDTF">2020-08-19T16:46:00Z</dcterms:created>
  <dcterms:modified xsi:type="dcterms:W3CDTF">2020-08-19T16:52:00Z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0x0101006EDDDB5EE6D98C44930B742096920B300400F5B6D36B3EF94B4E9A635CDF2A18F5B8</vt:lpwstr>
  </property>
  <property fmtid="{D5CDD505-2E9C-101B-9397-08002B2CF9AE}" pid="3" name="InternalTags">
    <vt:lpwstr/>
  </property>
  <property fmtid="{D5CDD505-2E9C-101B-9397-08002B2CF9AE}" pid="4" name="LocalizationTags">
    <vt:lpwstr/>
  </property>
  <property fmtid="{D5CDD505-2E9C-101B-9397-08002B2CF9AE}" pid="5" name="Feature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