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7D0768" w14:textId="7789DF82" w:rsidR="00D7367B" w:rsidRPr="004E4CBE" w:rsidRDefault="00D66814" w:rsidP="004E4CBE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4D849EB2" wp14:editId="20C1C1FA">
                <wp:simplePos x="0" y="0"/>
                <wp:positionH relativeFrom="column">
                  <wp:posOffset>685800</wp:posOffset>
                </wp:positionH>
                <wp:positionV relativeFrom="paragraph">
                  <wp:posOffset>1681843</wp:posOffset>
                </wp:positionV>
                <wp:extent cx="6533515" cy="847725"/>
                <wp:effectExtent l="0" t="0" r="0" b="9525"/>
                <wp:wrapNone/>
                <wp:docPr id="2" name="Text 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351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62C9D0" w14:textId="7F506A0B" w:rsidR="00D66814" w:rsidRPr="00D66814" w:rsidRDefault="00D66814" w:rsidP="00D66814">
                            <w:pPr>
                              <w:widowControl w:val="0"/>
                              <w:jc w:val="center"/>
                              <w:rPr>
                                <w:rFonts w:ascii="Microsoft Sans Serif" w:hAnsi="Microsoft Sans Serif" w:cs="Microsoft Sans Serif"/>
                                <w:iCs/>
                                <w:color w:val="595959" w:themeColor="text1" w:themeTint="A6"/>
                                <w:lang w:val="en"/>
                              </w:rPr>
                            </w:pPr>
                            <w:r w:rsidRPr="00D66814">
                              <w:rPr>
                                <w:rFonts w:ascii="Microsoft Sans Serif" w:hAnsi="Microsoft Sans Serif" w:cs="Microsoft Sans Serif"/>
                                <w:iCs/>
                                <w:color w:val="595959" w:themeColor="text1" w:themeTint="A6"/>
                                <w:lang w:val="en"/>
                              </w:rPr>
                              <w:t>AUTHORIZATION AND RELEASE</w:t>
                            </w:r>
                          </w:p>
                          <w:p w14:paraId="7CB8758C" w14:textId="4B0136E2" w:rsidR="00676CE6" w:rsidRPr="00575447" w:rsidRDefault="00D66814" w:rsidP="00D66814">
                            <w:pPr>
                              <w:widowControl w:val="0"/>
                              <w:jc w:val="center"/>
                              <w:rPr>
                                <w:rFonts w:ascii="Microsoft Sans Serif" w:hAnsi="Microsoft Sans Serif" w:cs="Microsoft Sans Serif"/>
                                <w:b/>
                                <w:iCs/>
                                <w:color w:val="595959" w:themeColor="text1" w:themeTint="A6"/>
                                <w:sz w:val="28"/>
                                <w:szCs w:val="28"/>
                                <w:lang w:val="en"/>
                              </w:rPr>
                            </w:pPr>
                            <w:r w:rsidRPr="00575447">
                              <w:rPr>
                                <w:rFonts w:ascii="Microsoft Sans Serif" w:hAnsi="Microsoft Sans Serif" w:cs="Microsoft Sans Serif"/>
                                <w:b/>
                                <w:iCs/>
                                <w:color w:val="595959" w:themeColor="text1" w:themeTint="A6"/>
                                <w:sz w:val="28"/>
                                <w:szCs w:val="28"/>
                                <w:lang w:val="en"/>
                              </w:rPr>
                              <w:t>CRIMINAL BACKGROUND CHECK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849EB2" id="_x0000_t202" coordsize="21600,21600" o:spt="202" path="m,l,21600r21600,l21600,xe">
                <v:stroke joinstyle="miter"/>
                <v:path gradientshapeok="t" o:connecttype="rect"/>
              </v:shapetype>
              <v:shape id="Text Box 99" o:spid="_x0000_s1026" type="#_x0000_t202" style="position:absolute;margin-left:54pt;margin-top:132.45pt;width:514.45pt;height:66.7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JfftgIAALo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" filled="f" stroked="f">
                <v:textbox>
                  <w:txbxContent>
                    <w:p w14:paraId="1362C9D0" w14:textId="7F506A0B" w:rsidR="00D66814" w:rsidRPr="00D66814" w:rsidRDefault="00D66814" w:rsidP="00D66814">
                      <w:pPr>
                        <w:widowControl w:val="0"/>
                        <w:jc w:val="center"/>
                        <w:rPr>
                          <w:rFonts w:ascii="Microsoft Sans Serif" w:hAnsi="Microsoft Sans Serif" w:cs="Microsoft Sans Serif"/>
                          <w:iCs/>
                          <w:color w:val="595959" w:themeColor="text1" w:themeTint="A6"/>
                          <w:lang w:val="en"/>
                        </w:rPr>
                      </w:pPr>
                      <w:r w:rsidRPr="00D66814">
                        <w:rPr>
                          <w:rFonts w:ascii="Microsoft Sans Serif" w:hAnsi="Microsoft Sans Serif" w:cs="Microsoft Sans Serif"/>
                          <w:iCs/>
                          <w:color w:val="595959" w:themeColor="text1" w:themeTint="A6"/>
                          <w:lang w:val="en"/>
                        </w:rPr>
                        <w:t>AUTHORIZATION AND RELEASE</w:t>
                      </w:r>
                    </w:p>
                    <w:p w14:paraId="7CB8758C" w14:textId="4B0136E2" w:rsidR="00676CE6" w:rsidRPr="00575447" w:rsidRDefault="00D66814" w:rsidP="00D66814">
                      <w:pPr>
                        <w:widowControl w:val="0"/>
                        <w:jc w:val="center"/>
                        <w:rPr>
                          <w:rFonts w:ascii="Microsoft Sans Serif" w:hAnsi="Microsoft Sans Serif" w:cs="Microsoft Sans Serif"/>
                          <w:b/>
                          <w:iCs/>
                          <w:color w:val="595959" w:themeColor="text1" w:themeTint="A6"/>
                          <w:sz w:val="28"/>
                          <w:szCs w:val="28"/>
                          <w:lang w:val="en"/>
                        </w:rPr>
                      </w:pPr>
                      <w:r w:rsidRPr="00575447">
                        <w:rPr>
                          <w:rFonts w:ascii="Microsoft Sans Serif" w:hAnsi="Microsoft Sans Serif" w:cs="Microsoft Sans Serif"/>
                          <w:b/>
                          <w:iCs/>
                          <w:color w:val="595959" w:themeColor="text1" w:themeTint="A6"/>
                          <w:sz w:val="28"/>
                          <w:szCs w:val="28"/>
                          <w:lang w:val="en"/>
                        </w:rPr>
                        <w:t>CRIMINAL BACKGROUND CHECK</w:t>
                      </w:r>
                    </w:p>
                  </w:txbxContent>
                </v:textbox>
              </v:shape>
            </w:pict>
          </mc:Fallback>
        </mc:AlternateContent>
      </w:r>
      <w:r w:rsidR="00676CE6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DCFA669" wp14:editId="47F6B126">
                <wp:simplePos x="0" y="0"/>
                <wp:positionH relativeFrom="column">
                  <wp:posOffset>685800</wp:posOffset>
                </wp:positionH>
                <wp:positionV relativeFrom="paragraph">
                  <wp:posOffset>2394284</wp:posOffset>
                </wp:positionV>
                <wp:extent cx="6428740" cy="6131861"/>
                <wp:effectExtent l="0" t="0" r="0" b="2540"/>
                <wp:wrapNone/>
                <wp:docPr id="1" name="Text 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8740" cy="61318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A5ECFE" w14:textId="2879640D" w:rsidR="00676CE6" w:rsidRPr="00E65424" w:rsidRDefault="004E4CBE" w:rsidP="00676CE6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808080"/>
                                <w:lang w:val="en"/>
                              </w:rPr>
                            </w:pPr>
                            <w:r w:rsidRPr="00E65424">
                              <w:rPr>
                                <w:rFonts w:ascii="Microsoft Sans Serif" w:hAnsi="Microsoft Sans Serif" w:cs="Microsoft Sans Serif"/>
                                <w:color w:val="808080"/>
                                <w:lang w:val="en"/>
                              </w:rPr>
                              <w:tab/>
                            </w:r>
                          </w:p>
                          <w:p w14:paraId="627A892B" w14:textId="302B7C3A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I understand in order to provide caregiver services in the State of Michigan; a criminal background check must be completed. I have been informed that a criminal history may disqualify me from employment with Quantum LifeCare.</w:t>
                            </w:r>
                          </w:p>
                          <w:p w14:paraId="0F499C75" w14:textId="1603F0C0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3037AABA" w14:textId="2C82ED65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 xml:space="preserve">I </w:t>
                            </w:r>
                            <w:r w:rsidR="004621ED"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hereby</w:t>
                            </w: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 xml:space="preserve"> authorize and release from all liability without reservation, Quantum LifeCare, any law enforcement agency, administrator, State/Federal agency, or institution gathering or furnishing the above mentioned information.</w:t>
                            </w:r>
                          </w:p>
                          <w:p w14:paraId="6C9627C3" w14:textId="5780573A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719F41C8" w14:textId="5784BA3E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 xml:space="preserve">PLEASE INCLUDE A COPY OF A MICHIGAN DRIVERS LICENSE </w:t>
                            </w:r>
                          </w:p>
                          <w:p w14:paraId="19E9BFBB" w14:textId="376D2F4B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092E42F4" w14:textId="77777777" w:rsid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72BC1939" w14:textId="35DA0CEA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______________________________                            _____________________________</w:t>
                            </w:r>
                          </w:p>
                          <w:p w14:paraId="709A96B5" w14:textId="6E0EDE00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Signature                                                                         Date</w:t>
                            </w:r>
                          </w:p>
                          <w:p w14:paraId="4C7FA563" w14:textId="57F8B4E2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7B402DD8" w14:textId="682BBF50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7157460A" w14:textId="4E278909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______________________________                           _____________________________</w:t>
                            </w:r>
                          </w:p>
                          <w:p w14:paraId="5DC0F376" w14:textId="25F151F3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Name (print)                                                                     Date of Birth (must be 18 yrs or older)</w:t>
                            </w:r>
                          </w:p>
                          <w:p w14:paraId="35E197F1" w14:textId="2A8EC907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42C2C82A" w14:textId="1700A83E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Male/Female                                                                    _____________________________</w:t>
                            </w:r>
                          </w:p>
                          <w:p w14:paraId="0F430D45" w14:textId="4B67A6CD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(circle one)                                                                        Social Security Number</w:t>
                            </w:r>
                          </w:p>
                          <w:p w14:paraId="6276E99A" w14:textId="06EC9EB4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3E910621" w14:textId="4AABC4D9" w:rsidR="00D66814" w:rsidRPr="004621ED" w:rsidRDefault="00D66814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Race – White, Black, Asian, Pacific Islander, American Indian, Alaskan Native, Unknown/Other</w:t>
                            </w:r>
                          </w:p>
                          <w:p w14:paraId="3AABA853" w14:textId="6D4CE281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(circle one)</w:t>
                            </w:r>
                          </w:p>
                          <w:p w14:paraId="399A5717" w14:textId="710BDA4E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6EC2D114" w14:textId="1E3D5720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~~~~~~~~~~~~~~~~~~~~~~~~~~~~~~~~~~~~~~~~~~~~~~~~~~~~~~~~~~~~~~~~~~~~~~</w:t>
                            </w:r>
                          </w:p>
                          <w:p w14:paraId="32441E13" w14:textId="4D5EF256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Print all previous names used</w:t>
                            </w:r>
                          </w:p>
                          <w:p w14:paraId="4E83A6DB" w14:textId="2BA502B1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7464FFB0" w14:textId="79461B36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_________________________________________________________________________</w:t>
                            </w:r>
                          </w:p>
                          <w:p w14:paraId="118EEDB7" w14:textId="33424C24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116FBF92" w14:textId="3709479B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_______________________________                          _____________________________</w:t>
                            </w:r>
                          </w:p>
                          <w:p w14:paraId="7A0CC42C" w14:textId="07B3EE9E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Street Address                                                                  City</w:t>
                            </w:r>
                          </w:p>
                          <w:p w14:paraId="1CD5DB86" w14:textId="53535907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</w:p>
                          <w:p w14:paraId="3F8B47F8" w14:textId="24E3D930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_______________________________                          _____________________________</w:t>
                            </w:r>
                          </w:p>
                          <w:p w14:paraId="540FC05B" w14:textId="39765556" w:rsidR="004621ED" w:rsidRPr="004621ED" w:rsidRDefault="004621ED" w:rsidP="004E4CBE">
                            <w:pPr>
                              <w:widowControl w:val="0"/>
                              <w:jc w:val="both"/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</w:pPr>
                            <w:r w:rsidRPr="004621ED">
                              <w:rPr>
                                <w:rFonts w:ascii="Microsoft Sans Serif" w:hAnsi="Microsoft Sans Serif" w:cs="Microsoft Sans Serif"/>
                                <w:color w:val="595959" w:themeColor="text1" w:themeTint="A6"/>
                                <w:lang w:val="en"/>
                              </w:rPr>
                              <w:t>State                                                                                  Zip Code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CFA669" id="Text Box 95" o:spid="_x0000_s1027" type="#_x0000_t202" style="position:absolute;margin-left:54pt;margin-top:188.55pt;width:506.2pt;height:482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" filled="f" stroked="f">
                <v:textbox>
                  <w:txbxContent>
                    <w:p w14:paraId="2DA5ECFE" w14:textId="2879640D" w:rsidR="00676CE6" w:rsidRPr="00E65424" w:rsidRDefault="004E4CBE" w:rsidP="00676CE6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808080"/>
                          <w:lang w:val="en"/>
                        </w:rPr>
                      </w:pPr>
                      <w:r w:rsidRPr="00E65424">
                        <w:rPr>
                          <w:rFonts w:ascii="Microsoft Sans Serif" w:hAnsi="Microsoft Sans Serif" w:cs="Microsoft Sans Serif"/>
                          <w:color w:val="808080"/>
                          <w:lang w:val="en"/>
                        </w:rPr>
                        <w:tab/>
                      </w:r>
                    </w:p>
                    <w:p w14:paraId="627A892B" w14:textId="302B7C3A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I understand in order to provide caregiver services in the State of Michigan; a criminal background check must be completed. I have been informed that a criminal history may disqualify me from employment with Quantum </w:t>
                      </w:r>
                      <w:proofErr w:type="spellStart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LifeCare</w:t>
                      </w:r>
                      <w:proofErr w:type="spellEnd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.</w:t>
                      </w:r>
                    </w:p>
                    <w:p w14:paraId="0F499C75" w14:textId="1603F0C0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3037AABA" w14:textId="2C82ED65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I </w:t>
                      </w:r>
                      <w:r w:rsidR="004621ED"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hereby</w:t>
                      </w: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 authorize and release from all liability without reservation, Quantum </w:t>
                      </w:r>
                      <w:proofErr w:type="spellStart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LifeCare</w:t>
                      </w:r>
                      <w:proofErr w:type="spellEnd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, any law enforcement agency, administrator, State/Federal agency, or institution gathering or furnishing the </w:t>
                      </w:r>
                      <w:proofErr w:type="gramStart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above mentioned</w:t>
                      </w:r>
                      <w:proofErr w:type="gramEnd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 information.</w:t>
                      </w:r>
                    </w:p>
                    <w:p w14:paraId="6C9627C3" w14:textId="5780573A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719F41C8" w14:textId="5784BA3E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PLEASE INCLUDE A COPY OF A MICHIGAN DRIVERS LICENSE </w:t>
                      </w:r>
                    </w:p>
                    <w:p w14:paraId="19E9BFBB" w14:textId="376D2F4B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092E42F4" w14:textId="77777777" w:rsid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72BC1939" w14:textId="35DA0CEA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______________________________                            _____________________________</w:t>
                      </w:r>
                    </w:p>
                    <w:p w14:paraId="709A96B5" w14:textId="6E0EDE00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Signature                                                                         Date</w:t>
                      </w:r>
                    </w:p>
                    <w:p w14:paraId="4C7FA563" w14:textId="57F8B4E2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7B402DD8" w14:textId="682BBF50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7157460A" w14:textId="4E278909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______________________________                           _____________________________</w:t>
                      </w:r>
                    </w:p>
                    <w:p w14:paraId="5DC0F376" w14:textId="25F151F3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Name (</w:t>
                      </w:r>
                      <w:proofErr w:type="gramStart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print)   </w:t>
                      </w:r>
                      <w:proofErr w:type="gramEnd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                                                                  Date of Birth (must be 18 </w:t>
                      </w:r>
                      <w:proofErr w:type="spellStart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yrs</w:t>
                      </w:r>
                      <w:proofErr w:type="spellEnd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 or older)</w:t>
                      </w:r>
                    </w:p>
                    <w:p w14:paraId="35E197F1" w14:textId="2A8EC907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42C2C82A" w14:textId="1700A83E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Male/Female                                                                    _____________________________</w:t>
                      </w:r>
                    </w:p>
                    <w:p w14:paraId="0F430D45" w14:textId="4B67A6CD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(circle </w:t>
                      </w:r>
                      <w:proofErr w:type="gramStart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one)   </w:t>
                      </w:r>
                      <w:proofErr w:type="gramEnd"/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 xml:space="preserve">                                                                     Social Security Number</w:t>
                      </w:r>
                    </w:p>
                    <w:p w14:paraId="6276E99A" w14:textId="06EC9EB4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3E910621" w14:textId="4AABC4D9" w:rsidR="00D66814" w:rsidRPr="004621ED" w:rsidRDefault="00D66814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Race – White, Black, Asian, Pacific Islander, American Indian, Alaskan Native, Unknown/Other</w:t>
                      </w:r>
                    </w:p>
                    <w:p w14:paraId="3AABA853" w14:textId="6D4CE281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(circle one)</w:t>
                      </w:r>
                    </w:p>
                    <w:p w14:paraId="399A5717" w14:textId="710BDA4E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6EC2D114" w14:textId="1E3D5720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~~~~~~~~~~~~~~~~~~~~~~~~~~~~~~~~~~~~~~~~~~~~~~~~~~~~~~~~~~~~~~~~~~~~~~</w:t>
                      </w:r>
                    </w:p>
                    <w:p w14:paraId="32441E13" w14:textId="4D5EF256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Print all previous names used</w:t>
                      </w:r>
                    </w:p>
                    <w:p w14:paraId="4E83A6DB" w14:textId="2BA502B1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7464FFB0" w14:textId="79461B36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_________________________________________________________________________</w:t>
                      </w:r>
                    </w:p>
                    <w:p w14:paraId="118EEDB7" w14:textId="33424C24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116FBF92" w14:textId="3709479B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_______________________________                          _____________________________</w:t>
                      </w:r>
                    </w:p>
                    <w:p w14:paraId="7A0CC42C" w14:textId="07B3EE9E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Street Address                                                                  City</w:t>
                      </w:r>
                    </w:p>
                    <w:p w14:paraId="1CD5DB86" w14:textId="53535907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</w:p>
                    <w:p w14:paraId="3F8B47F8" w14:textId="24E3D930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_______________________________                          _____________________________</w:t>
                      </w:r>
                    </w:p>
                    <w:p w14:paraId="540FC05B" w14:textId="39765556" w:rsidR="004621ED" w:rsidRPr="004621ED" w:rsidRDefault="004621ED" w:rsidP="004E4CBE">
                      <w:pPr>
                        <w:widowControl w:val="0"/>
                        <w:jc w:val="both"/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</w:pPr>
                      <w:r w:rsidRPr="004621ED">
                        <w:rPr>
                          <w:rFonts w:ascii="Microsoft Sans Serif" w:hAnsi="Microsoft Sans Serif" w:cs="Microsoft Sans Serif"/>
                          <w:color w:val="595959" w:themeColor="text1" w:themeTint="A6"/>
                          <w:lang w:val="en"/>
                        </w:rPr>
                        <w:t>State                                                                                  Zip Code</w:t>
                      </w:r>
                    </w:p>
                  </w:txbxContent>
                </v:textbox>
              </v:shape>
            </w:pict>
          </mc:Fallback>
        </mc:AlternateContent>
      </w:r>
      <w:r w:rsidR="00E5387D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891E6FC" wp14:editId="10575952">
                <wp:simplePos x="0" y="0"/>
                <wp:positionH relativeFrom="column">
                  <wp:posOffset>914400</wp:posOffset>
                </wp:positionH>
                <wp:positionV relativeFrom="paragraph">
                  <wp:posOffset>8983345</wp:posOffset>
                </wp:positionV>
                <wp:extent cx="5937250" cy="816429"/>
                <wp:effectExtent l="0" t="0" r="0" b="3175"/>
                <wp:wrapNone/>
                <wp:docPr id="3" name="Text 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7250" cy="81642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403C1D" w14:textId="77777777" w:rsidR="00E5387D" w:rsidRDefault="00E5387D" w:rsidP="002F24C4">
                            <w:pPr>
                              <w:widowControl w:val="0"/>
                              <w:rPr>
                                <w:rFonts w:ascii="Microsoft Sans Serif" w:hAnsi="Microsoft Sans Serif" w:cs="Microsoft Sans Serif"/>
                                <w:color w:val="92BDCE" w:themeColor="accent1"/>
                                <w:sz w:val="22"/>
                                <w:szCs w:val="22"/>
                                <w:lang w:val="en"/>
                              </w:rPr>
                            </w:pPr>
                          </w:p>
                          <w:p w14:paraId="204EEDD1" w14:textId="77777777" w:rsidR="00E5387D" w:rsidRPr="009F77B0" w:rsidRDefault="00E5387D" w:rsidP="00E27C37">
                            <w:pPr>
                              <w:widowControl w:val="0"/>
                              <w:jc w:val="center"/>
                              <w:rPr>
                                <w:rFonts w:ascii="Microsoft Sans Serif" w:hAnsi="Microsoft Sans Serif" w:cs="Microsoft Sans Serif"/>
                                <w:color w:val="5497B2" w:themeColor="accent1" w:themeShade="BF"/>
                                <w:sz w:val="20"/>
                                <w:szCs w:val="20"/>
                                <w:lang w:val="en"/>
                              </w:rPr>
                            </w:pPr>
                            <w:r w:rsidRPr="009F77B0">
                              <w:rPr>
                                <w:rFonts w:ascii="Microsoft Sans Serif" w:hAnsi="Microsoft Sans Serif" w:cs="Microsoft Sans Serif"/>
                                <w:color w:val="5497B2" w:themeColor="accent1" w:themeShade="BF"/>
                                <w:sz w:val="20"/>
                                <w:szCs w:val="20"/>
                                <w:lang w:val="en"/>
                              </w:rPr>
                              <w:t>Phone: (248) 325-8380             Fax (248) 268-0184            Email</w:t>
                            </w:r>
                            <w:r w:rsidRPr="009F77B0">
                              <w:rPr>
                                <w:rFonts w:ascii="Microsoft Sans Serif" w:hAnsi="Microsoft Sans Serif" w:cs="Microsoft Sans Serif"/>
                                <w:color w:val="92BDCE" w:themeColor="accent1"/>
                                <w:sz w:val="20"/>
                                <w:szCs w:val="20"/>
                                <w:lang w:val="en"/>
                              </w:rPr>
                              <w:t xml:space="preserve">: </w:t>
                            </w:r>
                            <w:hyperlink r:id="rId4" w:history="1">
                              <w:r w:rsidRPr="009F77B0">
                                <w:rPr>
                                  <w:rStyle w:val="Hyperlink"/>
                                  <w:rFonts w:ascii="Microsoft Sans Serif" w:hAnsi="Microsoft Sans Serif" w:cs="Microsoft Sans Serif"/>
                                  <w:color w:val="5497B2" w:themeColor="accent1" w:themeShade="BF"/>
                                  <w:sz w:val="20"/>
                                  <w:szCs w:val="20"/>
                                  <w:lang w:val="en"/>
                                </w:rPr>
                                <w:t>pam@qvagency.com</w:t>
                              </w:r>
                            </w:hyperlink>
                          </w:p>
                          <w:p w14:paraId="0F063722" w14:textId="29DAFAA9" w:rsidR="00E5387D" w:rsidRPr="009F77B0" w:rsidRDefault="00E5387D" w:rsidP="00B30445">
                            <w:pPr>
                              <w:widowControl w:val="0"/>
                              <w:jc w:val="center"/>
                              <w:rPr>
                                <w:rFonts w:ascii="Microsoft Sans Serif" w:hAnsi="Microsoft Sans Serif" w:cs="Microsoft Sans Serif"/>
                                <w:color w:val="92BDCE" w:themeColor="accent1"/>
                                <w:sz w:val="20"/>
                                <w:szCs w:val="20"/>
                                <w:lang w:val="en"/>
                              </w:rPr>
                            </w:pPr>
                            <w:r w:rsidRPr="009F77B0">
                              <w:rPr>
                                <w:rFonts w:ascii="Microsoft Sans Serif" w:hAnsi="Microsoft Sans Serif" w:cs="Microsoft Sans Serif"/>
                                <w:color w:val="5497B2" w:themeColor="accent1" w:themeShade="BF"/>
                                <w:sz w:val="20"/>
                                <w:szCs w:val="20"/>
                                <w:lang w:val="en"/>
                              </w:rPr>
                              <w:t>www.quantumlifecare.com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91E6FC" id="Text Box 96" o:spid="_x0000_s1028" type="#_x0000_t202" style="position:absolute;margin-left:1in;margin-top:707.35pt;width:467.5pt;height:64.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5V1uAIAAME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" filled="f" stroked="f">
                <v:textbox>
                  <w:txbxContent>
                    <w:p w14:paraId="29403C1D" w14:textId="77777777" w:rsidR="00E5387D" w:rsidRDefault="00E5387D" w:rsidP="002F24C4">
                      <w:pPr>
                        <w:widowControl w:val="0"/>
                        <w:rPr>
                          <w:rFonts w:ascii="Microsoft Sans Serif" w:hAnsi="Microsoft Sans Serif" w:cs="Microsoft Sans Serif"/>
                          <w:color w:val="92BDCE" w:themeColor="accent1"/>
                          <w:sz w:val="22"/>
                          <w:szCs w:val="22"/>
                          <w:lang w:val="en"/>
                        </w:rPr>
                      </w:pPr>
                    </w:p>
                    <w:p w14:paraId="204EEDD1" w14:textId="77777777" w:rsidR="00E5387D" w:rsidRPr="009F77B0" w:rsidRDefault="00E5387D" w:rsidP="00E27C37">
                      <w:pPr>
                        <w:widowControl w:val="0"/>
                        <w:jc w:val="center"/>
                        <w:rPr>
                          <w:rFonts w:ascii="Microsoft Sans Serif" w:hAnsi="Microsoft Sans Serif" w:cs="Microsoft Sans Serif"/>
                          <w:color w:val="5497B2" w:themeColor="accent1" w:themeShade="BF"/>
                          <w:sz w:val="20"/>
                          <w:szCs w:val="20"/>
                          <w:lang w:val="en"/>
                        </w:rPr>
                      </w:pPr>
                      <w:r w:rsidRPr="009F77B0">
                        <w:rPr>
                          <w:rFonts w:ascii="Microsoft Sans Serif" w:hAnsi="Microsoft Sans Serif" w:cs="Microsoft Sans Serif"/>
                          <w:color w:val="5497B2" w:themeColor="accent1" w:themeShade="BF"/>
                          <w:sz w:val="20"/>
                          <w:szCs w:val="20"/>
                          <w:lang w:val="en"/>
                        </w:rPr>
                        <w:t>Phone: (248) 325-8380             Fax (248) 268-0184            Email</w:t>
                      </w:r>
                      <w:r w:rsidRPr="009F77B0">
                        <w:rPr>
                          <w:rFonts w:ascii="Microsoft Sans Serif" w:hAnsi="Microsoft Sans Serif" w:cs="Microsoft Sans Serif"/>
                          <w:color w:val="92BDCE" w:themeColor="accent1"/>
                          <w:sz w:val="20"/>
                          <w:szCs w:val="20"/>
                          <w:lang w:val="en"/>
                        </w:rPr>
                        <w:t xml:space="preserve">: </w:t>
                      </w:r>
                      <w:hyperlink r:id="rId5" w:history="1">
                        <w:r w:rsidRPr="009F77B0">
                          <w:rPr>
                            <w:rStyle w:val="Hyperlink"/>
                            <w:rFonts w:ascii="Microsoft Sans Serif" w:hAnsi="Microsoft Sans Serif" w:cs="Microsoft Sans Serif"/>
                            <w:color w:val="5497B2" w:themeColor="accent1" w:themeShade="BF"/>
                            <w:sz w:val="20"/>
                            <w:szCs w:val="20"/>
                            <w:lang w:val="en"/>
                          </w:rPr>
                          <w:t>pam@qvagency.com</w:t>
                        </w:r>
                      </w:hyperlink>
                    </w:p>
                    <w:p w14:paraId="0F063722" w14:textId="29DAFAA9" w:rsidR="00E5387D" w:rsidRPr="009F77B0" w:rsidRDefault="00E5387D" w:rsidP="00B30445">
                      <w:pPr>
                        <w:widowControl w:val="0"/>
                        <w:jc w:val="center"/>
                        <w:rPr>
                          <w:rFonts w:ascii="Microsoft Sans Serif" w:hAnsi="Microsoft Sans Serif" w:cs="Microsoft Sans Serif"/>
                          <w:color w:val="92BDCE" w:themeColor="accent1"/>
                          <w:sz w:val="20"/>
                          <w:szCs w:val="20"/>
                          <w:lang w:val="en"/>
                        </w:rPr>
                      </w:pPr>
                      <w:bookmarkStart w:id="1" w:name="_GoBack"/>
                      <w:bookmarkEnd w:id="1"/>
                      <w:r w:rsidRPr="009F77B0">
                        <w:rPr>
                          <w:rFonts w:ascii="Microsoft Sans Serif" w:hAnsi="Microsoft Sans Serif" w:cs="Microsoft Sans Serif"/>
                          <w:color w:val="5497B2" w:themeColor="accent1" w:themeShade="BF"/>
                          <w:sz w:val="20"/>
                          <w:szCs w:val="20"/>
                          <w:lang w:val="en"/>
                        </w:rPr>
                        <w:t>www.quantumlifecare.com</w:t>
                      </w:r>
                    </w:p>
                  </w:txbxContent>
                </v:textbox>
              </v:shape>
            </w:pict>
          </mc:Fallback>
        </mc:AlternateContent>
      </w:r>
      <w:r w:rsidR="00E5387D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020A575D" wp14:editId="61C64394">
                <wp:simplePos x="0" y="0"/>
                <wp:positionH relativeFrom="column">
                  <wp:posOffset>6041571</wp:posOffset>
                </wp:positionH>
                <wp:positionV relativeFrom="paragraph">
                  <wp:posOffset>346166</wp:posOffset>
                </wp:positionV>
                <wp:extent cx="1268730" cy="729343"/>
                <wp:effectExtent l="0" t="0" r="0" b="0"/>
                <wp:wrapNone/>
                <wp:docPr id="12" name="Text 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8730" cy="7293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B1F6A9" w14:textId="19BA1933" w:rsidR="00917D77" w:rsidRPr="00E65424" w:rsidRDefault="00D66814" w:rsidP="00E5387D">
                            <w:pPr>
                              <w:rPr>
                                <w:rFonts w:ascii="Microsoft Sans Serif" w:hAnsi="Microsoft Sans Serif" w:cs="Microsoft Sans Serif"/>
                                <w:iCs/>
                                <w:color w:val="FFFFFF"/>
                                <w:sz w:val="36"/>
                                <w:szCs w:val="44"/>
                                <w:lang w:val="en"/>
                              </w:rPr>
                            </w:pPr>
                            <w:r>
                              <w:rPr>
                                <w:rFonts w:ascii="Microsoft Sans Serif" w:hAnsi="Microsoft Sans Serif" w:cs="Microsoft Sans Serif"/>
                                <w:iCs/>
                                <w:noProof/>
                                <w:color w:val="FFFFFF"/>
                                <w:sz w:val="22"/>
                                <w:lang w:val="en"/>
                              </w:rPr>
                              <w:drawing>
                                <wp:inline distT="0" distB="0" distL="0" distR="0" wp14:anchorId="13656E48" wp14:editId="5B5C38A3">
                                  <wp:extent cx="1085402" cy="648970"/>
                                  <wp:effectExtent l="0" t="0" r="635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400dpiLogo.jp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85402" cy="6489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C50AE9A" w14:textId="77777777" w:rsidR="00917D77" w:rsidRPr="00E65424" w:rsidRDefault="00917D77" w:rsidP="00917D77">
                            <w:pPr>
                              <w:jc w:val="center"/>
                              <w:rPr>
                                <w:rFonts w:ascii="Microsoft Sans Serif" w:hAnsi="Microsoft Sans Serif" w:cs="Microsoft Sans Serif"/>
                                <w:iCs/>
                                <w:color w:val="FFFFFF"/>
                                <w:sz w:val="22"/>
                                <w:lang w:val="en"/>
                              </w:rPr>
                            </w:pPr>
                            <w:r w:rsidRPr="00E65424">
                              <w:rPr>
                                <w:rFonts w:ascii="Microsoft Sans Serif" w:hAnsi="Microsoft Sans Serif" w:cs="Microsoft Sans Serif"/>
                                <w:iCs/>
                                <w:color w:val="FFFFFF"/>
                                <w:sz w:val="22"/>
                                <w:lang w:val="en"/>
                              </w:rPr>
                              <w:t>logotype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0A575D" id="Text Box 98" o:spid="_x0000_s1029" type="#_x0000_t202" style="position:absolute;margin-left:475.7pt;margin-top:27.25pt;width:99.9pt;height:57.4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NoAtwIAAMI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" filled="f" stroked="f">
                <v:textbox>
                  <w:txbxContent>
                    <w:p w14:paraId="7EB1F6A9" w14:textId="19BA1933" w:rsidR="00917D77" w:rsidRPr="00E65424" w:rsidRDefault="00D66814" w:rsidP="00E5387D">
                      <w:pPr>
                        <w:rPr>
                          <w:rFonts w:ascii="Microsoft Sans Serif" w:hAnsi="Microsoft Sans Serif" w:cs="Microsoft Sans Serif"/>
                          <w:iCs/>
                          <w:color w:val="FFFFFF"/>
                          <w:sz w:val="36"/>
                          <w:szCs w:val="44"/>
                          <w:lang w:val="en"/>
                        </w:rPr>
                      </w:pPr>
                      <w:r>
                        <w:rPr>
                          <w:rFonts w:ascii="Microsoft Sans Serif" w:hAnsi="Microsoft Sans Serif" w:cs="Microsoft Sans Serif"/>
                          <w:iCs/>
                          <w:noProof/>
                          <w:color w:val="FFFFFF"/>
                          <w:sz w:val="22"/>
                          <w:lang w:val="en"/>
                        </w:rPr>
                        <w:drawing>
                          <wp:inline distT="0" distB="0" distL="0" distR="0" wp14:anchorId="13656E48" wp14:editId="5B5C38A3">
                            <wp:extent cx="1085402" cy="648970"/>
                            <wp:effectExtent l="0" t="0" r="635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400dpiLogo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85402" cy="6489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C50AE9A" w14:textId="77777777" w:rsidR="00917D77" w:rsidRPr="00E65424" w:rsidRDefault="00917D77" w:rsidP="00917D77">
                      <w:pPr>
                        <w:jc w:val="center"/>
                        <w:rPr>
                          <w:rFonts w:ascii="Microsoft Sans Serif" w:hAnsi="Microsoft Sans Serif" w:cs="Microsoft Sans Serif"/>
                          <w:iCs/>
                          <w:color w:val="FFFFFF"/>
                          <w:sz w:val="22"/>
                          <w:lang w:val="en"/>
                        </w:rPr>
                      </w:pPr>
                      <w:r w:rsidRPr="00E65424">
                        <w:rPr>
                          <w:rFonts w:ascii="Microsoft Sans Serif" w:hAnsi="Microsoft Sans Serif" w:cs="Microsoft Sans Serif"/>
                          <w:iCs/>
                          <w:color w:val="FFFFFF"/>
                          <w:sz w:val="22"/>
                          <w:lang w:val="en"/>
                        </w:rPr>
                        <w:t>logotype</w:t>
                      </w:r>
                    </w:p>
                  </w:txbxContent>
                </v:textbox>
              </v:shape>
            </w:pict>
          </mc:Fallback>
        </mc:AlternateContent>
      </w:r>
      <w:r w:rsidR="00E5387D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7488" behindDoc="1" locked="0" layoutInCell="1" allowOverlap="1" wp14:anchorId="0E1B78D6" wp14:editId="4EF75BB8">
                <wp:simplePos x="0" y="0"/>
                <wp:positionH relativeFrom="column">
                  <wp:posOffset>6041571</wp:posOffset>
                </wp:positionH>
                <wp:positionV relativeFrom="paragraph">
                  <wp:posOffset>-268877</wp:posOffset>
                </wp:positionV>
                <wp:extent cx="1263922" cy="1337310"/>
                <wp:effectExtent l="0" t="0" r="0" b="0"/>
                <wp:wrapNone/>
                <wp:docPr id="18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922" cy="133731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2892669" id="Rectangle 6" o:spid="_x0000_s1026" style="position:absolute;margin-left:475.7pt;margin-top:-21.15pt;width:99.5pt;height:105.3pt;z-index:-251668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" fillcolor="#699 [3205]" stroked="f"/>
            </w:pict>
          </mc:Fallback>
        </mc:AlternateContent>
      </w:r>
      <w:r w:rsidR="00E65424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286819B" wp14:editId="7D26D007">
                <wp:simplePos x="0" y="0"/>
                <wp:positionH relativeFrom="column">
                  <wp:posOffset>593725</wp:posOffset>
                </wp:positionH>
                <wp:positionV relativeFrom="paragraph">
                  <wp:posOffset>284670</wp:posOffset>
                </wp:positionV>
                <wp:extent cx="3621405" cy="458165"/>
                <wp:effectExtent l="0" t="0" r="0" b="0"/>
                <wp:wrapNone/>
                <wp:docPr id="5" name="Text 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1405" cy="458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77473F" w14:textId="1C24AF91" w:rsidR="004E4CBE" w:rsidRPr="00676CE6" w:rsidRDefault="009164F2" w:rsidP="00917D77">
                            <w:pPr>
                              <w:rPr>
                                <w:rFonts w:ascii="Microsoft Sans Serif" w:hAnsi="Microsoft Sans Serif" w:cs="Microsoft Sans Serif"/>
                                <w:b/>
                                <w:iCs/>
                                <w:color w:val="FFFFFF"/>
                                <w:sz w:val="32"/>
                                <w:szCs w:val="32"/>
                                <w:lang w:val="en"/>
                              </w:rPr>
                            </w:pPr>
                            <w:r>
                              <w:rPr>
                                <w:rFonts w:ascii="Microsoft Sans Serif" w:hAnsi="Microsoft Sans Serif" w:cs="Microsoft Sans Serif"/>
                                <w:b/>
                                <w:iCs/>
                                <w:color w:val="FFFFFF"/>
                                <w:sz w:val="32"/>
                                <w:szCs w:val="32"/>
                                <w:lang w:val="en"/>
                              </w:rPr>
                              <w:t>Our Care Makes a Difference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86819B" id="_x0000_s1030" type="#_x0000_t202" style="position:absolute;margin-left:46.75pt;margin-top:22.4pt;width:285.15pt;height:36.1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" filled="f" stroked="f">
                <v:textbox>
                  <w:txbxContent>
                    <w:p w14:paraId="5777473F" w14:textId="1C24AF91" w:rsidR="004E4CBE" w:rsidRPr="00676CE6" w:rsidRDefault="009164F2" w:rsidP="00917D77">
                      <w:pPr>
                        <w:rPr>
                          <w:rFonts w:ascii="Microsoft Sans Serif" w:hAnsi="Microsoft Sans Serif" w:cs="Microsoft Sans Serif"/>
                          <w:b/>
                          <w:iCs/>
                          <w:color w:val="FFFFFF"/>
                          <w:sz w:val="32"/>
                          <w:szCs w:val="32"/>
                          <w:lang w:val="en"/>
                        </w:rPr>
                      </w:pPr>
                      <w:r>
                        <w:rPr>
                          <w:rFonts w:ascii="Microsoft Sans Serif" w:hAnsi="Microsoft Sans Serif" w:cs="Microsoft Sans Serif"/>
                          <w:b/>
                          <w:iCs/>
                          <w:color w:val="FFFFFF"/>
                          <w:sz w:val="32"/>
                          <w:szCs w:val="32"/>
                          <w:lang w:val="en"/>
                        </w:rPr>
                        <w:t>Our Care Makes a Difference</w:t>
                      </w:r>
                    </w:p>
                  </w:txbxContent>
                </v:textbox>
              </v:shape>
            </w:pict>
          </mc:Fallback>
        </mc:AlternateContent>
      </w:r>
      <w:r w:rsidR="00E65424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550789A4" wp14:editId="1D38351E">
                <wp:simplePos x="0" y="0"/>
                <wp:positionH relativeFrom="column">
                  <wp:posOffset>-177800</wp:posOffset>
                </wp:positionH>
                <wp:positionV relativeFrom="paragraph">
                  <wp:posOffset>-412750</wp:posOffset>
                </wp:positionV>
                <wp:extent cx="8134985" cy="552450"/>
                <wp:effectExtent l="0" t="0" r="0" b="0"/>
                <wp:wrapNone/>
                <wp:docPr id="2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4985" cy="552450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1923B25" id="Rectangle 8" o:spid="_x0000_s1026" style="position:absolute;margin-left:-14pt;margin-top:-32.5pt;width:640.55pt;height:43.5pt;z-index:-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" fillcolor="gray [3206]" stroked="f"/>
            </w:pict>
          </mc:Fallback>
        </mc:AlternateContent>
      </w:r>
      <w:r w:rsidR="00E65424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1584" behindDoc="1" locked="0" layoutInCell="1" allowOverlap="1" wp14:anchorId="105A7FE4" wp14:editId="7AE905F2">
                <wp:simplePos x="0" y="0"/>
                <wp:positionH relativeFrom="column">
                  <wp:posOffset>-177800</wp:posOffset>
                </wp:positionH>
                <wp:positionV relativeFrom="paragraph">
                  <wp:posOffset>8823960</wp:posOffset>
                </wp:positionV>
                <wp:extent cx="7995285" cy="38100"/>
                <wp:effectExtent l="0" t="0" r="5715" b="0"/>
                <wp:wrapNone/>
                <wp:docPr id="19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95285" cy="3810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493686" id="Rectangle 7" o:spid="_x0000_s1026" style="position:absolute;margin-left:-14pt;margin-top:694.8pt;width:629.55pt;height:3pt;z-index:-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" fillcolor="#699 [3205]" stroked="f"/>
            </w:pict>
          </mc:Fallback>
        </mc:AlternateContent>
      </w:r>
      <w:r w:rsidR="00E65424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1344" behindDoc="1" locked="0" layoutInCell="1" allowOverlap="1" wp14:anchorId="589616FD" wp14:editId="3CF7A7F2">
                <wp:simplePos x="0" y="0"/>
                <wp:positionH relativeFrom="column">
                  <wp:posOffset>-177800</wp:posOffset>
                </wp:positionH>
                <wp:positionV relativeFrom="paragraph">
                  <wp:posOffset>-342075</wp:posOffset>
                </wp:positionV>
                <wp:extent cx="8134985" cy="1194435"/>
                <wp:effectExtent l="0" t="0" r="0" b="5715"/>
                <wp:wrapNone/>
                <wp:docPr id="1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4985" cy="119443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5AB04D" id="Rectangle 5" o:spid="_x0000_s1026" style="position:absolute;margin-left:-14pt;margin-top:-26.95pt;width:640.55pt;height:94.05pt;z-index:-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" fillcolor="#92bdce [3204]" stroked="f"/>
            </w:pict>
          </mc:Fallback>
        </mc:AlternateContent>
      </w:r>
    </w:p>
    <w:sectPr w:rsidR="00D7367B" w:rsidRPr="004E4CBE" w:rsidSect="002A2B65">
      <w:pgSz w:w="12242" w:h="15842" w:code="1"/>
      <w:pgMar w:top="0" w:right="2" w:bottom="29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0FD9"/>
    <w:rsid w:val="00004B79"/>
    <w:rsid w:val="00011782"/>
    <w:rsid w:val="001A6C40"/>
    <w:rsid w:val="001D7C8B"/>
    <w:rsid w:val="00272550"/>
    <w:rsid w:val="002A2B65"/>
    <w:rsid w:val="002F24C4"/>
    <w:rsid w:val="00321F11"/>
    <w:rsid w:val="00361A47"/>
    <w:rsid w:val="003C3044"/>
    <w:rsid w:val="003E6754"/>
    <w:rsid w:val="004621ED"/>
    <w:rsid w:val="004E4CBE"/>
    <w:rsid w:val="00575447"/>
    <w:rsid w:val="0058488D"/>
    <w:rsid w:val="005914CF"/>
    <w:rsid w:val="005F60FF"/>
    <w:rsid w:val="00646A1A"/>
    <w:rsid w:val="00676CE6"/>
    <w:rsid w:val="006C3AC8"/>
    <w:rsid w:val="006E326F"/>
    <w:rsid w:val="007300F6"/>
    <w:rsid w:val="007719DB"/>
    <w:rsid w:val="007F50BE"/>
    <w:rsid w:val="00803E9A"/>
    <w:rsid w:val="0080550D"/>
    <w:rsid w:val="00840FD3"/>
    <w:rsid w:val="008726CD"/>
    <w:rsid w:val="008C38B0"/>
    <w:rsid w:val="009164F2"/>
    <w:rsid w:val="00917D77"/>
    <w:rsid w:val="00944A0E"/>
    <w:rsid w:val="009543CD"/>
    <w:rsid w:val="00966743"/>
    <w:rsid w:val="009F77B0"/>
    <w:rsid w:val="00B176BB"/>
    <w:rsid w:val="00B30445"/>
    <w:rsid w:val="00B351E5"/>
    <w:rsid w:val="00B85A6F"/>
    <w:rsid w:val="00BE2238"/>
    <w:rsid w:val="00CA35D6"/>
    <w:rsid w:val="00CA43A0"/>
    <w:rsid w:val="00CC61C3"/>
    <w:rsid w:val="00D2139E"/>
    <w:rsid w:val="00D66814"/>
    <w:rsid w:val="00D7367B"/>
    <w:rsid w:val="00D80FD9"/>
    <w:rsid w:val="00DA2A99"/>
    <w:rsid w:val="00DB14BC"/>
    <w:rsid w:val="00E27C37"/>
    <w:rsid w:val="00E5387D"/>
    <w:rsid w:val="00E65424"/>
    <w:rsid w:val="00F84B17"/>
    <w:rsid w:val="00FE5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7940FA"/>
  <w15:docId w15:val="{AB13472E-21AB-4758-BA13-F3C38F521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917D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17D77"/>
    <w:rPr>
      <w:rFonts w:ascii="Tahoma" w:hAnsi="Tahoma" w:cs="Tahoma"/>
      <w:sz w:val="16"/>
      <w:szCs w:val="16"/>
      <w:lang w:eastAsia="ko-KR"/>
    </w:rPr>
  </w:style>
  <w:style w:type="character" w:styleId="Hyperlink">
    <w:name w:val="Hyperlink"/>
    <w:basedOn w:val="DefaultParagraphFont"/>
    <w:unhideWhenUsed/>
    <w:rsid w:val="00E538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387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0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hyperlink" Target="mailto:pam@qvagency.com" TargetMode="External"/><Relationship Id="rId4" Type="http://schemas.openxmlformats.org/officeDocument/2006/relationships/hyperlink" Target="mailto:pam@qvagency.com" TargetMode="Externa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BrochureRobot\BrochureGenie\BrochureGenie\BrochureGenie\bin\Release\data\New%20folder\00914\Letterhead\template-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92BDCE"/>
      </a:accent1>
      <a:accent2>
        <a:srgbClr val="669999"/>
      </a:accent2>
      <a:accent3>
        <a:srgbClr val="808080"/>
      </a:accent3>
      <a:accent4>
        <a:srgbClr val="336699"/>
      </a:accent4>
      <a:accent5>
        <a:srgbClr val="CC9966"/>
      </a:accent5>
      <a:accent6>
        <a:srgbClr val="66666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C:\BrochureRobot\BrochureGenie\BrochureGenie\BrochureGenie\bin\Release\data\New folder\00914\Letterhead\template-letterhead.dot</Template>
  <TotalTime>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¬¬</vt:lpstr>
    </vt:vector>
  </TitlesOfParts>
  <Company>Imagine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¬¬</dc:title>
  <dc:creator>Zen Q</dc:creator>
  <cp:lastModifiedBy>Jenn David</cp:lastModifiedBy>
  <cp:revision>2</cp:revision>
  <cp:lastPrinted>2019-05-07T18:04:00Z</cp:lastPrinted>
  <dcterms:created xsi:type="dcterms:W3CDTF">2020-06-23T01:12:00Z</dcterms:created>
  <dcterms:modified xsi:type="dcterms:W3CDTF">2020-06-23T01:12:00Z</dcterms:modified>
</cp:coreProperties>
</file>